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15585" w14:textId="572FC63B" w:rsidR="0072225D" w:rsidRPr="0072225D" w:rsidRDefault="00367874" w:rsidP="0072225D">
      <w:pPr>
        <w:rPr>
          <w:rFonts w:eastAsia="Times New Roman"/>
          <w:b/>
          <w:bCs/>
          <w:kern w:val="36"/>
          <w:sz w:val="21"/>
          <w:szCs w:val="21"/>
        </w:rPr>
      </w:pPr>
      <w:r>
        <w:rPr>
          <w:noProof/>
        </w:rPr>
        <w:drawing>
          <wp:anchor distT="0" distB="0" distL="114300" distR="114300" simplePos="0" relativeHeight="251660287" behindDoc="0" locked="0" layoutInCell="1" allowOverlap="1" wp14:anchorId="1E1290C7" wp14:editId="09E081CF">
            <wp:simplePos x="0" y="0"/>
            <wp:positionH relativeFrom="page">
              <wp:align>right</wp:align>
            </wp:positionH>
            <wp:positionV relativeFrom="page">
              <wp:align>top</wp:align>
            </wp:positionV>
            <wp:extent cx="7770916" cy="100465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0916" cy="1004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41D6F72" wp14:editId="050F82B8">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F967F"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2ACC2387" w14:textId="26283BEA" w:rsidR="0072225D" w:rsidRPr="001B37DC" w:rsidRDefault="0072225D" w:rsidP="0072225D">
      <w:pPr>
        <w:spacing w:line="247" w:lineRule="auto"/>
        <w:rPr>
          <w:rFonts w:eastAsia="Times New Roman"/>
          <w:kern w:val="0"/>
          <w:sz w:val="21"/>
          <w:szCs w:val="21"/>
        </w:rPr>
      </w:pPr>
      <w:r w:rsidRPr="001B37DC">
        <w:br w:type="page"/>
      </w:r>
    </w:p>
    <w:p w14:paraId="747BB95F"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lastRenderedPageBreak/>
        <w:t>1 Corinthians 1 Teaching Points and Bible Study Questions</w:t>
      </w:r>
    </w:p>
    <w:p w14:paraId="49836EB7" w14:textId="6DEF83F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Unity in Christ</w:t>
      </w:r>
    </w:p>
    <w:p w14:paraId="523B506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a world that often emphasizes division, 1 Corinthians 1 reminds us of the importance of unity among believers. Paul urges us to "agree together, so that there may be no divisions among you" (1 Corinthians 1:10). This call to unity is a powerful reminder that our shared faith in Christ should transcend any differences, encouraging us to work together for the glory of God.</w:t>
      </w:r>
    </w:p>
    <w:p w14:paraId="488844C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promote unity in your church community despite differing opinions or backgrounds?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unity in Christ as essential for the church's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resolve conflicts and foster harmony among believers? </w:t>
      </w:r>
    </w:p>
    <w:p w14:paraId="2EC44DF5"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Cross</w:t>
      </w:r>
    </w:p>
    <w:p w14:paraId="3BEF6F8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message of the cross may seem foolish to the world, but to us who are being saved, it is the power of God (1 Corinthians 1:18). This profound truth highlights the transformative power of Christ's sacrifice. Embrace the cross as the ultimate symbol of love and redemption, and let it guide your actions and decisions.</w:t>
      </w:r>
    </w:p>
    <w:p w14:paraId="6B97028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message of the cross to overcome personal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cross is considered powerful despite its association with weakness and defeat?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the transformative power of the cross in your community? </w:t>
      </w:r>
    </w:p>
    <w:p w14:paraId="3EEADAD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4F31AF"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ED076E5" w14:textId="77777777" w:rsidR="001D4D30" w:rsidRDefault="001D4D30" w:rsidP="0072225D">
      <w:pPr>
        <w:spacing w:line="247" w:lineRule="auto"/>
        <w:rPr>
          <w:rFonts w:eastAsia="Times New Roman"/>
          <w:b/>
          <w:bCs/>
          <w:kern w:val="0"/>
          <w:sz w:val="21"/>
          <w:szCs w:val="21"/>
        </w:rPr>
      </w:pPr>
    </w:p>
    <w:p w14:paraId="1B490FD9" w14:textId="2932040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God Chooses the Humble</w:t>
      </w:r>
    </w:p>
    <w:p w14:paraId="5CF1B5C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God often chooses what the world considers weak or foolish to shame the wise and strong (1 Corinthians 1:27). This lesson teaches us that God values humility and uses those who are willing to serve Him with a humble heart. Remember, it's not about our abilities, but about our availability to be used by God.</w:t>
      </w:r>
    </w:p>
    <w:p w14:paraId="3FD8354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embrace humility in your daily interactions to reflect God's choice of the humble?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humility over worldly wisdom and power in His followers?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in your personal and professional life? </w:t>
      </w:r>
    </w:p>
    <w:p w14:paraId="6480499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 is Our Wisdom</w:t>
      </w:r>
    </w:p>
    <w:p w14:paraId="2894288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a society that prizes human wisdom, 1 Corinthians 1:30 reminds us that Christ is our wisdom from God. This means that true wisdom comes from knowing and following Jesus. Seek His guidance in all things, and let His wisdom direct your path.</w:t>
      </w:r>
    </w:p>
    <w:p w14:paraId="56E3BAD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Christ's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Christ's wisdom is essential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Christ's wisdom in challenging situations? </w:t>
      </w:r>
    </w:p>
    <w:p w14:paraId="05FD11E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EF3637"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7C955A0" w14:textId="77777777" w:rsidR="001D4D30" w:rsidRDefault="001D4D30" w:rsidP="0072225D">
      <w:pPr>
        <w:spacing w:line="247" w:lineRule="auto"/>
        <w:rPr>
          <w:rFonts w:eastAsia="Times New Roman"/>
          <w:b/>
          <w:bCs/>
          <w:kern w:val="0"/>
          <w:sz w:val="21"/>
          <w:szCs w:val="21"/>
        </w:rPr>
      </w:pPr>
    </w:p>
    <w:p w14:paraId="7984280A" w14:textId="3DFFC22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Boast in the Lord</w:t>
      </w:r>
    </w:p>
    <w:p w14:paraId="5E01089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encourages us to "boast in the Lord" (1 Corinthians 1:31). This means that our achievements and successes should point back to God, giving Him the glory. Recognize that every good thing comes from Him, and let your life be a testament to His greatness.</w:t>
      </w:r>
    </w:p>
    <w:p w14:paraId="1D429FFC" w14:textId="77777777" w:rsidR="001D4D30" w:rsidRDefault="0072225D" w:rsidP="0072225D">
      <w:pPr>
        <w:spacing w:line="247" w:lineRule="auto"/>
      </w:pPr>
      <w:r w:rsidRPr="00F6333B">
        <w:rPr>
          <w:rFonts w:eastAsia="Times New Roman"/>
          <w:kern w:val="0"/>
          <w:sz w:val="21"/>
          <w:szCs w:val="21"/>
        </w:rPr>
        <w:t>1. How can you practice boasting in the Lord in your daily conversations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shift focus from personal achievements to God's work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to give God credit in moments of success?</w:t>
      </w:r>
    </w:p>
    <w:p w14:paraId="3CD9B4AD" w14:textId="392A0D0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Foolishness of God is Wiser than Men</w:t>
      </w:r>
    </w:p>
    <w:p w14:paraId="06F51EB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wisdom of God often appears foolish to the world, yet it surpasses human understanding (1 Corinthians 1:25). Trust in God's plan, even when it doesn't make sense to others. His ways are higher, and His wisdom is perfect.</w:t>
      </w:r>
    </w:p>
    <w:p w14:paraId="04A7884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concept of God's wisdom in situations where human logic seems insufficient?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can lead to unexpected positive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wisdom over societal norms in your daily decision-making? </w:t>
      </w:r>
    </w:p>
    <w:p w14:paraId="452059F2"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1F96A8"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7643A0D" w14:textId="77777777" w:rsidR="001D4D30" w:rsidRDefault="001D4D30" w:rsidP="0072225D">
      <w:pPr>
        <w:spacing w:line="247" w:lineRule="auto"/>
        <w:rPr>
          <w:rFonts w:eastAsia="Times New Roman"/>
          <w:b/>
          <w:bCs/>
          <w:kern w:val="0"/>
          <w:sz w:val="21"/>
          <w:szCs w:val="21"/>
        </w:rPr>
      </w:pPr>
    </w:p>
    <w:p w14:paraId="2A24D28F" w14:textId="5AE391FB"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Called to be Saints</w:t>
      </w:r>
    </w:p>
    <w:p w14:paraId="61AE709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addresses the Corinthians as those "called to be saints" (1 Corinthians 1:2). This calling is not just for the early church but for all believers. Embrace your identity as a saint, set apart for God's purposes, and live a life that reflects His holiness.</w:t>
      </w:r>
    </w:p>
    <w:p w14:paraId="7C225D5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1. How can you live out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calling as a saint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unity among those called to be saints?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better understand your purpose as someone called to be a saint? </w:t>
      </w:r>
    </w:p>
    <w:p w14:paraId="4D63E8E9"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Gifts</w:t>
      </w:r>
    </w:p>
    <w:p w14:paraId="0CEB1AE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1:7 speaks of the Corinthians not lacking any spiritual gift. This highlights the importance of recognizing and using the gifts God has given us to serve the church and advance His kingdom. Discover your gifts and use them to bless others.</w:t>
      </w:r>
    </w:p>
    <w:p w14:paraId="3272A9E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and use your spiritual gifts to serve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gifts are essential for unity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discover and develop their spiritual gifts? </w:t>
      </w:r>
    </w:p>
    <w:p w14:paraId="1564DF71"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0B7816"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AD21A3D" w14:textId="77777777" w:rsidR="001D4D30" w:rsidRDefault="001D4D30" w:rsidP="0072225D">
      <w:pPr>
        <w:spacing w:line="247" w:lineRule="auto"/>
        <w:rPr>
          <w:rFonts w:eastAsia="Times New Roman"/>
          <w:b/>
          <w:bCs/>
          <w:kern w:val="0"/>
          <w:sz w:val="21"/>
          <w:szCs w:val="21"/>
        </w:rPr>
      </w:pPr>
    </w:p>
    <w:p w14:paraId="73EC513D" w14:textId="470A8D0E"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God is Faithful</w:t>
      </w:r>
    </w:p>
    <w:p w14:paraId="4BF580F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reassures us of God's faithfulness, stating that He will keep us firm to the end (1 Corinthians 1:8-9). This promise is a source of comfort and strength, reminding us that God is always with us, guiding and sustaining us through life's challenges.</w:t>
      </w:r>
    </w:p>
    <w:p w14:paraId="2460EAC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faithfulness strengthens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unwavering faithfulness? </w:t>
      </w:r>
    </w:p>
    <w:p w14:paraId="351BC1D7"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Gospel is the Power of God</w:t>
      </w:r>
    </w:p>
    <w:p w14:paraId="04E81E0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gospel is not just a message; it is the power of God for salvation (1 Corinthians 1:18). Share this life-changing message with others, knowing that it has the power to transform lives and bring hope to a broken world. Let the gospel be the foundation of your life and the motivation for your actions.</w:t>
      </w:r>
    </w:p>
    <w:p w14:paraId="57D428D0"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rely on the Gospel's power in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Gospel is often seen as foolishness by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demonstrate the Gospel's power in your community?</w:t>
      </w:r>
      <w:r w:rsidRPr="001B37DC">
        <w:br w:type="page"/>
      </w:r>
    </w:p>
    <w:p w14:paraId="012E9799"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2 Teaching Points and Bible Study Questions</w:t>
      </w:r>
    </w:p>
    <w:p w14:paraId="737A6880" w14:textId="6945934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the Power of the Spirit</w:t>
      </w:r>
    </w:p>
    <w:p w14:paraId="3A07DEE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2:4, Paul emphasizes that his message and preaching were not with "persuasive words of wisdom, but with a demonstration of the Spirit’s power." This reminds us that true transformation and understanding come not from human wisdom but from the Holy Spirit. Lean into the Spirit's guidance in your daily life, allowing His power to work through you in ways that human effort alone cannot achieve.</w:t>
      </w:r>
    </w:p>
    <w:p w14:paraId="5AFE1DC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seek the Spirit's guidance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Spirit's power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the Spirit's wisdom over human understanding? </w:t>
      </w:r>
    </w:p>
    <w:p w14:paraId="61CA26EC"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Beyond the World</w:t>
      </w:r>
    </w:p>
    <w:p w14:paraId="234429B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speaks of a wisdom that is not of this age or of the rulers of this age, who are coming to nothing (1 Corinthians 2:6). This divine wisdom is a gift from God, offering insights that transcend worldly understanding. Seek this wisdom through prayer and Scripture, and let it guide your decisions and actions, providing clarity and purpose beyond what the world can offer.</w:t>
      </w:r>
    </w:p>
    <w:p w14:paraId="09002BB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God's wisdom in decision-making rather than relying on worldly knowledge?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wisdom is often overlooked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and embrace wisdom from the Holy Spirit daily? </w:t>
      </w:r>
    </w:p>
    <w:p w14:paraId="349C0F1E"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999DE7"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29506D0" w14:textId="77777777" w:rsidR="001D4D30" w:rsidRDefault="001D4D30" w:rsidP="0072225D">
      <w:pPr>
        <w:spacing w:line="247" w:lineRule="auto"/>
        <w:rPr>
          <w:rFonts w:eastAsia="Times New Roman"/>
          <w:b/>
          <w:bCs/>
          <w:kern w:val="0"/>
          <w:sz w:val="21"/>
          <w:szCs w:val="21"/>
        </w:rPr>
      </w:pPr>
    </w:p>
    <w:p w14:paraId="669AD397" w14:textId="324B6CA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Mystery Revealed</w:t>
      </w:r>
    </w:p>
    <w:p w14:paraId="5CB4313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2:7, Paul refers to God’s wisdom as a "mystery that has been hidden and that God destined for our glory before time began." This mystery, now revealed through Christ, is the plan of salvation and eternal life. Embrace this revelation with gratitude, knowing that you are part of a divine plan that has been unfolding since the beginning of time.</w:t>
      </w:r>
    </w:p>
    <w:p w14:paraId="07D0809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God's wisdom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understanding God's mysteries?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relationship with the Holy Spirit for greater insight? </w:t>
      </w:r>
    </w:p>
    <w:p w14:paraId="64E10AFF"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Unseen Glory</w:t>
      </w:r>
    </w:p>
    <w:p w14:paraId="286FCE0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us in 1 Corinthians 2:9 that "No eye has seen, no ear has heard, no heart has imagined, what God has prepared for those who love Him." This verse encourages us to trust in the unseen and to have faith in the glorious future God has prepared for us. Let this promise inspire hope and perseverance in your journey of faith.</w:t>
      </w:r>
    </w:p>
    <w:p w14:paraId="6440946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seek the unseen glory of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wisdom is essential to understanding God's hidden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Spirit's revelation of God's glory? </w:t>
      </w:r>
    </w:p>
    <w:p w14:paraId="1240590D"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9E95A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57493EE" w14:textId="77777777" w:rsidR="001D4D30" w:rsidRDefault="001D4D30" w:rsidP="0072225D">
      <w:pPr>
        <w:spacing w:line="247" w:lineRule="auto"/>
        <w:rPr>
          <w:rFonts w:eastAsia="Times New Roman"/>
          <w:b/>
          <w:bCs/>
          <w:kern w:val="0"/>
          <w:sz w:val="21"/>
          <w:szCs w:val="21"/>
        </w:rPr>
      </w:pPr>
    </w:p>
    <w:p w14:paraId="1C89F86E" w14:textId="10E111C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Spirit as Our Teacher</w:t>
      </w:r>
    </w:p>
    <w:p w14:paraId="740C529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2:10 tells us that "God has revealed it to us by the Spirit." The Holy Spirit is our ultimate teacher, revealing the deep truths of God. Cultivate a relationship with the Spirit through prayer and meditation on Scripture, allowing Him to illuminate your understanding and guide you into all truth.</w:t>
      </w:r>
    </w:p>
    <w:p w14:paraId="2FC1F599" w14:textId="532B53FE"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rely on the Spirit to gain deeper understanding in your daily Bible study?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Spirit's guidance is essential for discerning spiritual truths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be more receptive to the Spirit's teaching?</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Understanding Spiritual Realities</w:t>
      </w:r>
    </w:p>
    <w:p w14:paraId="3EF7AED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explains that the Spirit searches all things, even the deep things of God (1 Corinthians 2:10). This means that through the Spirit, we can grasp spiritual realities that are otherwise beyond human comprehension. Open your heart to these insights, and let them transform your perspective and priorities.</w:t>
      </w:r>
    </w:p>
    <w:p w14:paraId="3EFC750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spiritual wisdom in daily decision-making to better understand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navigating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understanding of spiritual truths in your personal faith journey? </w:t>
      </w:r>
    </w:p>
    <w:p w14:paraId="41D6945D"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4C1DA0"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696D8DF" w14:textId="77777777" w:rsidR="001D4D30" w:rsidRDefault="001D4D30" w:rsidP="0072225D">
      <w:pPr>
        <w:spacing w:line="247" w:lineRule="auto"/>
        <w:rPr>
          <w:rFonts w:eastAsia="Times New Roman"/>
          <w:b/>
          <w:bCs/>
          <w:kern w:val="0"/>
          <w:sz w:val="21"/>
          <w:szCs w:val="21"/>
        </w:rPr>
      </w:pPr>
    </w:p>
    <w:p w14:paraId="762198F4" w14:textId="2719747E"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Mind of Christ</w:t>
      </w:r>
    </w:p>
    <w:p w14:paraId="01F5B09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2:16, Paul declares, "But we have the mind of Christ." This profound truth means that as believers, we have access to Christ’s wisdom and perspective. Strive to align your thoughts and actions with His, seeking to reflect His love, humility, and righteousness in all you do.</w:t>
      </w:r>
    </w:p>
    <w:p w14:paraId="4983821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mind of Christ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the mind of Christ influences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the mind of Christ in challenging situations? </w:t>
      </w:r>
    </w:p>
    <w:p w14:paraId="552391C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Spiritual Discernment</w:t>
      </w:r>
    </w:p>
    <w:p w14:paraId="509BE70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contrasts the natural person with the spiritual person, who "judges all things" (1 Corinthians 2:15). Spiritual discernment is a gift that allows us to see beyond appearances and make decisions that honor God. Pray for discernment in your daily life, so you can navigate challenges with wisdom and integrity.</w:t>
      </w:r>
    </w:p>
    <w:p w14:paraId="07FA63F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spiritual discernment in making daily decisions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understanding God's wisdom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enhance your ability to discern spiritual truths in your community? </w:t>
      </w:r>
    </w:p>
    <w:p w14:paraId="17C2CDFD"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0D51A9"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983E0AC" w14:textId="77777777" w:rsidR="001D4D30" w:rsidRDefault="001D4D30" w:rsidP="0072225D">
      <w:pPr>
        <w:spacing w:line="247" w:lineRule="auto"/>
        <w:rPr>
          <w:rFonts w:eastAsia="Times New Roman"/>
          <w:b/>
          <w:bCs/>
          <w:kern w:val="0"/>
          <w:sz w:val="21"/>
          <w:szCs w:val="21"/>
        </w:rPr>
      </w:pPr>
    </w:p>
    <w:p w14:paraId="2BDAAB17" w14:textId="7902BFC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Limitations of Human Wisdom</w:t>
      </w:r>
    </w:p>
    <w:p w14:paraId="7EE2647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2:14 highlights that "the natural man does not accept the things that come from the Spirit of God." Human wisdom is limited and often fails to grasp spiritual truths. Recognize these limitations and rely on God’s wisdom, which is perfect and eternal, to guide your path.</w:t>
      </w:r>
    </w:p>
    <w:p w14:paraId="4E347A7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discern between human wisdom and spiritual wisdom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misunderstandings of spiritual truths?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wisdom over human wisdom in challenging situations? </w:t>
      </w:r>
    </w:p>
    <w:p w14:paraId="4E4B66F9"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3DBA315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Throughout 1 Corinthians 2, Paul’s message is one of humility, acknowledging that his own abilities are insufficient without God’s power. Embrace this humility in your own life, recognizing that true strength and wisdom come from God. Let this attitude of humility draw you closer to Him and empower you to serve others with love and grace.</w:t>
      </w:r>
    </w:p>
    <w:p w14:paraId="2B03394F"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humility enhance your understanding of spiritual wisdom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receiving God's guidance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humility in your interactions with others?</w:t>
      </w:r>
      <w:r w:rsidRPr="001B37DC">
        <w:br w:type="page"/>
      </w:r>
    </w:p>
    <w:p w14:paraId="35BA64B7"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3 Teaching Points and Bible Study Questions</w:t>
      </w:r>
    </w:p>
    <w:p w14:paraId="4AB6923A" w14:textId="534F2D4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 xml:space="preserve">Spiritual Maturity is a </w:t>
      </w:r>
      <w:proofErr w:type="gramStart"/>
      <w:r w:rsidRPr="00F6333B">
        <w:rPr>
          <w:rFonts w:eastAsia="Times New Roman"/>
          <w:b/>
          <w:bCs/>
          <w:kern w:val="0"/>
          <w:sz w:val="21"/>
          <w:szCs w:val="21"/>
        </w:rPr>
        <w:t>Journey</w:t>
      </w:r>
      <w:proofErr w:type="gramEnd"/>
    </w:p>
    <w:p w14:paraId="59149B6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3, Paul addresses the Corinthians as "infants in Christ" (1 Corinthians 3:1), reminding us that spiritual growth is a process. Just as a child grows into adulthood, our faith matures over time. Embrace the journey and seek to grow daily in your relationship with God, knowing that He is patient and nurturing.</w:t>
      </w:r>
    </w:p>
    <w:p w14:paraId="069B951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areas in your life where spiritual growth is needed?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daily to nurture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spiritual maturity requires patience and perseverance? </w:t>
      </w:r>
    </w:p>
    <w:p w14:paraId="19B2794E"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Christ is Essential</w:t>
      </w:r>
    </w:p>
    <w:p w14:paraId="6EE46DC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emphasizes the importance of unity among believers, stating, "For you are still worldly. For since there is jealousy and dissension among you, are you not worldly?" (1 Corinthians 3:3). Unity is a powerful testimony to the world of Christ's love. Let us strive to put aside differences and work together for the Kingdom, reflecting the harmony found in the Trinity.</w:t>
      </w:r>
    </w:p>
    <w:p w14:paraId="4C54D10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promote unity in your church community based on 1 Corinthians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divisions arise among believers, and how can they be resolved?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unity in your daily interactions with fellow Christians? </w:t>
      </w:r>
    </w:p>
    <w:p w14:paraId="6411234F"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1A0D0F"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EF52B8D" w14:textId="77777777" w:rsidR="001D4D30" w:rsidRDefault="001D4D30" w:rsidP="0072225D">
      <w:pPr>
        <w:spacing w:line="247" w:lineRule="auto"/>
        <w:rPr>
          <w:rFonts w:eastAsia="Times New Roman"/>
          <w:b/>
          <w:bCs/>
          <w:kern w:val="0"/>
          <w:sz w:val="21"/>
          <w:szCs w:val="21"/>
        </w:rPr>
      </w:pPr>
    </w:p>
    <w:p w14:paraId="6CE3A9B8" w14:textId="0373DD1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God is the Source of Growth</w:t>
      </w:r>
    </w:p>
    <w:p w14:paraId="74F2F02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us that while we may plant and water, it is God who gives the growth (1 Corinthians 3:6). This truth liberates us from the pressure of results, allowing us to focus on being faithful in our efforts. Trust in God's timing and His ability to bring about the increase in His perfect way.</w:t>
      </w:r>
    </w:p>
    <w:p w14:paraId="26F4E3C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rely on God for personal growth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 as the source of growth impacts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efforts with God's growth in your community? </w:t>
      </w:r>
    </w:p>
    <w:p w14:paraId="1BD27B9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 are Co-Workers with God</w:t>
      </w:r>
    </w:p>
    <w:p w14:paraId="74DC423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verse 9, Paul declares, "For we are God’s fellow workers; you are God’s field, God’s building" (1 Corinthians 3:9). What an incredible privilege to partner with the Creator of the universe! This partnership calls us to be diligent and faithful, knowing that our labor in the Lord is not in vain.</w:t>
      </w:r>
    </w:p>
    <w:p w14:paraId="40E4590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contribute to God's work in your community as His co-worker?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collaboration with others is essential in fulfilling God's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efforts align with God's plan in your daily life? </w:t>
      </w:r>
    </w:p>
    <w:p w14:paraId="4E47614C"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3AE41C"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103308D" w14:textId="77777777" w:rsidR="001D4D30" w:rsidRDefault="001D4D30" w:rsidP="0072225D">
      <w:pPr>
        <w:spacing w:line="247" w:lineRule="auto"/>
        <w:rPr>
          <w:rFonts w:eastAsia="Times New Roman"/>
          <w:b/>
          <w:bCs/>
          <w:kern w:val="0"/>
          <w:sz w:val="21"/>
          <w:szCs w:val="21"/>
        </w:rPr>
      </w:pPr>
    </w:p>
    <w:p w14:paraId="1338F5F5" w14:textId="554DB41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Christ is the Only Foundation</w:t>
      </w:r>
    </w:p>
    <w:p w14:paraId="0B406E4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makes it clear that "no one can lay a foundation other than the one already laid, which is Jesus Christ" (1 Corinthians 3:11). Our lives must be built on the solid rock of Christ, ensuring that everything we do is rooted in His teachings and love. This foundation is unshakeable, providing stability in all circumstances.</w:t>
      </w:r>
    </w:p>
    <w:p w14:paraId="51EB649B" w14:textId="77777777" w:rsidR="001D4D30" w:rsidRDefault="0072225D" w:rsidP="0072225D">
      <w:pPr>
        <w:spacing w:line="247" w:lineRule="auto"/>
      </w:pPr>
      <w:r w:rsidRPr="00F6333B">
        <w:rPr>
          <w:rFonts w:eastAsia="Times New Roman"/>
          <w:kern w:val="0"/>
          <w:sz w:val="21"/>
          <w:szCs w:val="21"/>
        </w:rPr>
        <w:t>1. How can you ensure Christ remains the foundation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building on Christ as a foundation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foundation in Christ this week?</w:t>
      </w:r>
    </w:p>
    <w:p w14:paraId="42B50D67" w14:textId="37BC67EB"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Our Works Will Be Tested</w:t>
      </w:r>
    </w:p>
    <w:p w14:paraId="36D0048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warns that each person's work will be tested by fire to reveal its quality (1 Corinthians 3:13). This encourages us to evaluate our actions and motives, ensuring they align with God's will. Let us strive to build with materials that endure—faith, hope, and love—so that our efforts stand the test of time.</w:t>
      </w:r>
    </w:p>
    <w:p w14:paraId="6549ABC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daily actions align with building on a strong spiritual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our works to be tested by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for your works to be tested and refined? </w:t>
      </w:r>
    </w:p>
    <w:p w14:paraId="0C12A5B8"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656F8D"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E4398DE" w14:textId="77777777" w:rsidR="001D4D30" w:rsidRDefault="001D4D30" w:rsidP="0072225D">
      <w:pPr>
        <w:spacing w:line="247" w:lineRule="auto"/>
        <w:rPr>
          <w:rFonts w:eastAsia="Times New Roman"/>
          <w:b/>
          <w:bCs/>
          <w:kern w:val="0"/>
          <w:sz w:val="21"/>
          <w:szCs w:val="21"/>
        </w:rPr>
      </w:pPr>
    </w:p>
    <w:p w14:paraId="564F756A" w14:textId="3075477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We are God’s Temple</w:t>
      </w:r>
    </w:p>
    <w:p w14:paraId="41583CF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us that "you yourselves are God’s temple and that God’s Spirit dwells in your midst" (1 Corinthians 3:16). This profound truth calls us to live lives of holiness and reverence, recognizing the sacredness of our bodies and the presence of the Holy Spirit within us.</w:t>
      </w:r>
    </w:p>
    <w:p w14:paraId="7127F1A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maintain your body as a temple of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yourself as part of God's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build a stronger spiritual foundation as God's temple? </w:t>
      </w:r>
    </w:p>
    <w:p w14:paraId="246E5B4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Wisdom of the World is Foolishness to God</w:t>
      </w:r>
    </w:p>
    <w:p w14:paraId="38B1655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challenges the Corinthians to become "fools" in the world's eyes to become truly wise (1 Corinthians 3:18). God's wisdom often contradicts worldly standards, calling us to trust in His higher ways. Embrace the countercultural wisdom of Scripture, knowing it leads to true understanding and life.</w:t>
      </w:r>
    </w:p>
    <w:p w14:paraId="0888FE8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discern between worldly wisdom and God's wisdom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wisdom might challenge societal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worldly advice? </w:t>
      </w:r>
    </w:p>
    <w:p w14:paraId="6268B011"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01FA0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5143137C" w14:textId="77777777" w:rsidR="001D4D30" w:rsidRDefault="001D4D30" w:rsidP="0072225D">
      <w:pPr>
        <w:spacing w:line="247" w:lineRule="auto"/>
        <w:rPr>
          <w:rFonts w:eastAsia="Times New Roman"/>
          <w:b/>
          <w:bCs/>
          <w:kern w:val="0"/>
          <w:sz w:val="21"/>
          <w:szCs w:val="21"/>
        </w:rPr>
      </w:pPr>
    </w:p>
    <w:p w14:paraId="0A98CDDF" w14:textId="35E29A37"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All Things Belong to You in Christ</w:t>
      </w:r>
    </w:p>
    <w:p w14:paraId="231E952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declares, "All things are yours, whether Paul or Apollos or Cephas or the world or life or death or the present or the future—all are yours" (1 Corinthians 3:21-22). In Christ, we have access to all we need for life and godliness. This abundance frees us from envy and competition, allowing us to live generously and confidently.</w:t>
      </w:r>
    </w:p>
    <w:p w14:paraId="674D4C1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recognizing that all things belong to you in Christ change your daily perspective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identity in Christ impacts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more confidently, knowing all things are yours in Christ? </w:t>
      </w:r>
    </w:p>
    <w:p w14:paraId="1B6CF469"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 Belong to Christ</w:t>
      </w:r>
    </w:p>
    <w:p w14:paraId="3DE922C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Paul concludes with the reminder that "you belong to Christ, and Christ belongs to God" (1 Corinthians 3:23). Our identity is secure in Him, providing a foundation for our worth and purpose. Let this truth anchor your soul, knowing that you are cherished and held by the One who reigns over all.</w:t>
      </w:r>
    </w:p>
    <w:p w14:paraId="33E73250"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recognizing that we belong to Christ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belonging to Christ impacts your sense of identity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your belonging to Christ in your community?</w:t>
      </w:r>
      <w:r w:rsidRPr="001B37DC">
        <w:br w:type="page"/>
      </w:r>
    </w:p>
    <w:p w14:paraId="4781E5A1"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4 Teaching Points and Bible Study Questions</w:t>
      </w:r>
    </w:p>
    <w:p w14:paraId="5D531EAA" w14:textId="154F5E4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the Role of a Servant</w:t>
      </w:r>
    </w:p>
    <w:p w14:paraId="58CC3D0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4:1, Paul reminds us to view ourselves as "servants of Christ and stewards of the mysteries of God." This is a call to humility and service, recognizing that our lives are not our own but are meant to serve a greater purpose. By embracing this role, we align ourselves with the example set by Jesus, who came not to be served, but to serve. This perspective can transform our daily interactions and priorities, encouraging us to put others first and seek ways to serve in our communities.</w:t>
      </w:r>
    </w:p>
    <w:p w14:paraId="2E4EAE4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embrace the role of a servant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serving others effectively and genuinely?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serving others over seeking personal recognition or status? </w:t>
      </w:r>
    </w:p>
    <w:p w14:paraId="1B81C1FA"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Over Fame</w:t>
      </w:r>
    </w:p>
    <w:p w14:paraId="5BFB4CE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emphasizes in 1 Corinthians 4:2 that "it is required of stewards that they be found faithful." In a world that often values popularity and success, this verse reminds us that God values faithfulness above all. Our focus should be on being faithful in the small things, trusting that God sees and values our efforts, even when they go unnoticed by others. This lesson encourages us to remain steadfast in our commitments and responsibilities, knowing that our ultimate reward comes from God.</w:t>
      </w:r>
    </w:p>
    <w:p w14:paraId="52C2969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faithfulness to God over seeking recognition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being a faithful servant rather than seeking human approval?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rather than societal fame? </w:t>
      </w:r>
    </w:p>
    <w:p w14:paraId="65B2E6D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E5FB59"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25DECB7" w14:textId="77777777" w:rsidR="001D4D30" w:rsidRDefault="001D4D30" w:rsidP="0072225D">
      <w:pPr>
        <w:spacing w:line="247" w:lineRule="auto"/>
        <w:rPr>
          <w:rFonts w:eastAsia="Times New Roman"/>
          <w:b/>
          <w:bCs/>
          <w:kern w:val="0"/>
          <w:sz w:val="21"/>
          <w:szCs w:val="21"/>
        </w:rPr>
      </w:pPr>
    </w:p>
    <w:p w14:paraId="0E17A959" w14:textId="0AE871A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Leave Judgment to God</w:t>
      </w:r>
    </w:p>
    <w:p w14:paraId="3CC87F4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4:3-5, Paul speaks about the futility of human judgment, stating, "It is the Lord who judges me." This teaches us to refrain from passing judgment on others and ourselves, as only God knows the true intentions of the heart. By leaving judgment to God, we free ourselves from the burden of criticism and comparison, allowing us to focus on living a life that pleases Him. This perspective fosters a spirit of grace and understanding in our relationships.</w:t>
      </w:r>
    </w:p>
    <w:p w14:paraId="72C8306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leaving judgment to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refrain from judging others prematurely?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that only God knows the true intentions of the heart? </w:t>
      </w:r>
    </w:p>
    <w:p w14:paraId="04F6605A"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Pride and Boasting</w:t>
      </w:r>
    </w:p>
    <w:p w14:paraId="7ADB0A5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warns against pride in 1 Corinthians 4:6, urging believers "not to go beyond what is written, so that none of you will be inflated with pride in favor of one against another." This lesson is a reminder to remain humble and grounded in Scripture, recognizing that all we have is a gift from God. By avoiding pride and boasting, we create an environment of unity and love, where everyone is valued and respected.</w:t>
      </w:r>
    </w:p>
    <w:p w14:paraId="402803B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humility in your daily life to avoid pride and boasting?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role in your achievements helps prevent boasting?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confidence doesn't turn into pride? </w:t>
      </w:r>
    </w:p>
    <w:p w14:paraId="46F6D98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F2EEA1"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27E6807" w14:textId="77777777" w:rsidR="001D4D30" w:rsidRDefault="001D4D30" w:rsidP="0072225D">
      <w:pPr>
        <w:spacing w:line="247" w:lineRule="auto"/>
        <w:rPr>
          <w:rFonts w:eastAsia="Times New Roman"/>
          <w:b/>
          <w:bCs/>
          <w:kern w:val="0"/>
          <w:sz w:val="21"/>
          <w:szCs w:val="21"/>
        </w:rPr>
      </w:pPr>
    </w:p>
    <w:p w14:paraId="5A2477F3" w14:textId="4CB979B1"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Recognize the Source of All Blessings</w:t>
      </w:r>
    </w:p>
    <w:p w14:paraId="441A7CA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4:7, Paul asks, "What do you have that you did not receive?" This rhetorical question highlights the truth that every blessing and talent we possess is a gift from God. Acknowledging this helps us cultivate gratitude and generosity, as we recognize that we are merely stewards of God's gifts. This mindset encourages us to use our resources to bless others and further God's kingdom.</w:t>
      </w:r>
    </w:p>
    <w:p w14:paraId="1DFFC660" w14:textId="77777777" w:rsidR="001D4D30" w:rsidRDefault="0072225D" w:rsidP="0072225D">
      <w:pPr>
        <w:spacing w:line="247" w:lineRule="auto"/>
      </w:pPr>
      <w:r w:rsidRPr="00F6333B">
        <w:rPr>
          <w:rFonts w:eastAsia="Times New Roman"/>
          <w:kern w:val="0"/>
          <w:sz w:val="21"/>
          <w:szCs w:val="21"/>
        </w:rPr>
        <w:t>1. How can recognizing God as the source of all blessings change your daily gratitude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your successes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provision during challenging times?</w:t>
      </w:r>
    </w:p>
    <w:p w14:paraId="14C9DB0A" w14:textId="30F40F68"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Foolishness of the Cross</w:t>
      </w:r>
    </w:p>
    <w:p w14:paraId="1EE4D07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contrasts worldly wisdom with the "foolishness" of the cross in 1 Corinthians 4:10, stating, "We are fools for Christ's sake." This lesson challenges us to embrace the countercultural message of the Gospel, even when it seems foolish to the world. By doing so, we align ourselves with God's wisdom and power, which often defies human understanding. This perspective emboldens us to live boldly for Christ, regardless of societal norms.</w:t>
      </w:r>
    </w:p>
    <w:p w14:paraId="4B1F650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the foolishness of the cross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humility in accepting the cross's perceived foolishness?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demonstrate the wisdom of the cross in your community? </w:t>
      </w:r>
    </w:p>
    <w:p w14:paraId="17FBEDF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ED2165"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0FD5F8B" w14:textId="77777777" w:rsidR="001D4D30" w:rsidRDefault="001D4D30" w:rsidP="0072225D">
      <w:pPr>
        <w:spacing w:line="247" w:lineRule="auto"/>
        <w:rPr>
          <w:rFonts w:eastAsia="Times New Roman"/>
          <w:b/>
          <w:bCs/>
          <w:kern w:val="0"/>
          <w:sz w:val="21"/>
          <w:szCs w:val="21"/>
        </w:rPr>
      </w:pPr>
    </w:p>
    <w:p w14:paraId="0E730BDE" w14:textId="5626FE7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Endure Hardships with Grace</w:t>
      </w:r>
    </w:p>
    <w:p w14:paraId="6E9B0D1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4:11-13, Paul describes the hardships he and other apostles faced, yet they responded with grace and perseverance. This teaches us to endure our own trials with patience and faith, trusting that God is with us in every circumstance. By responding to adversity with grace, we become powerful witnesses to the transformative power of the Gospel, inspiring others to seek the same hope and strength.</w:t>
      </w:r>
    </w:p>
    <w:p w14:paraId="4D51926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Paul's example of enduring hardships with grace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when facing difficulties with a graceful attitude?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humility and patience during hardships strengthen your faith and relationships? </w:t>
      </w:r>
    </w:p>
    <w:p w14:paraId="4D6A670A"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Follow Godly Examples</w:t>
      </w:r>
    </w:p>
    <w:p w14:paraId="05FFBA8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encourages the Corinthians to imitate him in 1 Corinthians 4:16, saying, "Therefore I urge you to imitate me." This lesson underscores the importance of seeking out and following godly examples in our lives. By surrounding ourselves with mentors and role models who reflect Christ's character, we can grow in our faith and become more effective witnesses for Him. This also challenges us to live in a way that others can imitate, pointing them to Christ.</w:t>
      </w:r>
    </w:p>
    <w:p w14:paraId="3EA2D8D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and follow godly examples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imitating godly leaders in 1 Corinthians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godly example for others? </w:t>
      </w:r>
    </w:p>
    <w:p w14:paraId="5CA708A3"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7E2EB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69F2EEC" w14:textId="77777777" w:rsidR="001D4D30" w:rsidRDefault="001D4D30" w:rsidP="0072225D">
      <w:pPr>
        <w:spacing w:line="247" w:lineRule="auto"/>
        <w:rPr>
          <w:rFonts w:eastAsia="Times New Roman"/>
          <w:b/>
          <w:bCs/>
          <w:kern w:val="0"/>
          <w:sz w:val="21"/>
          <w:szCs w:val="21"/>
        </w:rPr>
      </w:pPr>
    </w:p>
    <w:p w14:paraId="0865216C" w14:textId="02D3E906"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Spiritual Fatherhood</w:t>
      </w:r>
    </w:p>
    <w:p w14:paraId="2ABFEEF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4:15, Paul refers to himself as a spiritual father to the Corinthians, highlighting the importance of spiritual mentorship and discipleship. This lesson encourages us to invest in the spiritual growth of others, nurturing and guiding them in their faith journey. By embracing spiritual fatherhood or motherhood, we contribute to the growth and maturity of the body of Christ, ensuring that the Gospel is passed on to future generations.</w:t>
      </w:r>
    </w:p>
    <w:p w14:paraId="2040806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mentor others in your community as a spiritual father or mother?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spiritual fatherhood in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and nurture spiritual fatherhood in your daily life? </w:t>
      </w:r>
    </w:p>
    <w:p w14:paraId="658AF277"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the Power of the Kingdom</w:t>
      </w:r>
    </w:p>
    <w:p w14:paraId="1E84B38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concludes the chapter by reminding the Corinthians that "the kingdom of God is not a matter of talk but of power" (1 Corinthians 4:20). This lesson calls us to live in the power of the Holy Spirit, allowing His presence to transform our lives and impact those around us. By relying on God's power rather than our own strength, we can accomplish far more than we ever imagined, bringing glory to His name and advancing His kingdom on earth.</w:t>
      </w:r>
    </w:p>
    <w:p w14:paraId="63E7CB8F"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demonstrate the power of the Kingdom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the Kingdom's power requires humility and servanthood?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Kingdom's values?</w:t>
      </w:r>
      <w:r w:rsidRPr="001B37DC">
        <w:br w:type="page"/>
      </w:r>
    </w:p>
    <w:p w14:paraId="4E790969"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5 Teaching Points and Bible Study Questions</w:t>
      </w:r>
    </w:p>
    <w:p w14:paraId="146AE088" w14:textId="73D7DFD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Importance of Church Discipline</w:t>
      </w:r>
    </w:p>
    <w:p w14:paraId="63347DA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5, Paul addresses a serious issue within the church, emphasizing the need for discipline. He writes, "Hand this man over to Satan for the destruction of the flesh, so that his spirit may be saved on the day of the Lord" (1 Corinthians 5:5). This may sound harsh, but it underscores the importance of maintaining purity within the church. Discipline, when done in love, aims to restore and save, not to condemn.</w:t>
      </w:r>
    </w:p>
    <w:p w14:paraId="6FC524A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church discipline promote spiritual growth and accountability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the church is crucial for its witness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sin in a loving and constructive manner? </w:t>
      </w:r>
    </w:p>
    <w:p w14:paraId="791B9186"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Purity</w:t>
      </w:r>
    </w:p>
    <w:p w14:paraId="31AABBE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urges the Corinthians to remove the "old leaven" of sin, stating, "Get rid of the old leaven, that you may be a new unleavened batch, as you really are" (1 Corinthians 5:7). This metaphor of leaven, or yeast, illustrates how even a small amount of sin can permeate and affect the whole community. We are called to live as new creations, free from the corruption of sin.</w:t>
      </w:r>
    </w:p>
    <w:p w14:paraId="7DF6D73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maintain personal purity in a culture that often normalizes immoral behavior?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removing sin from the community for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impurity within your community while showing love and grace? </w:t>
      </w:r>
    </w:p>
    <w:p w14:paraId="038D62C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2A7636"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25E3A59" w14:textId="77777777" w:rsidR="001D4D30" w:rsidRDefault="001D4D30" w:rsidP="0072225D">
      <w:pPr>
        <w:spacing w:line="247" w:lineRule="auto"/>
        <w:rPr>
          <w:rFonts w:eastAsia="Times New Roman"/>
          <w:b/>
          <w:bCs/>
          <w:kern w:val="0"/>
          <w:sz w:val="21"/>
          <w:szCs w:val="21"/>
        </w:rPr>
      </w:pPr>
    </w:p>
    <w:p w14:paraId="01AA69F1" w14:textId="3405ECE7"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Christ Our Passover Lamb</w:t>
      </w:r>
    </w:p>
    <w:p w14:paraId="01AEEED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the same passage, Paul reminds us that "Christ, our Passover lamb, has been sacrificed" (1 Corinthians 5:7). This powerful imagery connects the sacrifice of Jesus to the Passover, highlighting His role in delivering us from sin. Just as the Israelites were saved by the blood of the lamb, we are saved by the blood of Christ.</w:t>
      </w:r>
    </w:p>
    <w:p w14:paraId="2F0D48A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recognizing Christ as our Passover Lamb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remove "old leaven" from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celebrate life with sincerity and truth, as Paul suggests? </w:t>
      </w:r>
    </w:p>
    <w:p w14:paraId="2BA844DE"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Tolerating Sin</w:t>
      </w:r>
    </w:p>
    <w:p w14:paraId="7166B88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warns against tolerating sin within the church, saying, "Do you not know that a little leaven leavens the whole batch of dough?" (1 Corinthians 5:6). This serves as a reminder that ignoring sin can lead to greater issues. Addressing sin promptly and biblically helps maintain the health and witness of the church.</w:t>
      </w:r>
    </w:p>
    <w:p w14:paraId="0CC343D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address sin in your community without causing division or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tolerating sin can harm the spiritual health of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lovingly confront a friend living in sin? </w:t>
      </w:r>
    </w:p>
    <w:p w14:paraId="6DF3D092"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99A68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BFFC3C9" w14:textId="77777777" w:rsidR="001D4D30" w:rsidRDefault="001D4D30" w:rsidP="0072225D">
      <w:pPr>
        <w:spacing w:line="247" w:lineRule="auto"/>
        <w:rPr>
          <w:rFonts w:eastAsia="Times New Roman"/>
          <w:b/>
          <w:bCs/>
          <w:kern w:val="0"/>
          <w:sz w:val="21"/>
          <w:szCs w:val="21"/>
        </w:rPr>
      </w:pPr>
    </w:p>
    <w:p w14:paraId="3A0DFBD9" w14:textId="6F97575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Role of Judgment Within the Church</w:t>
      </w:r>
    </w:p>
    <w:p w14:paraId="458399E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While we are often reminded not to judge others, Paul clarifies that there is a place for judgment within the church. He writes, "Are you not to judge those inside?" (1 Corinthians 5:12). This judgment is not about condemnation but about accountability and helping one another grow in holiness.</w:t>
      </w:r>
    </w:p>
    <w:p w14:paraId="068A9427" w14:textId="77777777" w:rsidR="001D4D30" w:rsidRDefault="0072225D" w:rsidP="0072225D">
      <w:pPr>
        <w:spacing w:line="247" w:lineRule="auto"/>
      </w:pPr>
      <w:r w:rsidRPr="00F6333B">
        <w:rPr>
          <w:rFonts w:eastAsia="Times New Roman"/>
          <w:kern w:val="0"/>
          <w:sz w:val="21"/>
          <w:szCs w:val="21"/>
        </w:rPr>
        <w:t>1. How can the church balance grace and discipline when addressing sin within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removing the immoral person from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judgments within the church are fair and loving?</w:t>
      </w:r>
    </w:p>
    <w:p w14:paraId="4FE03119" w14:textId="23837E22"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Distinguishing Between Believers and Non-Believers</w:t>
      </w:r>
    </w:p>
    <w:p w14:paraId="66C8710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makes a clear distinction between how we interact with believers and non-believers. He advises, "What business of mine is it to judge those outside the church?" (1 Corinthians 5:12). Our focus should be on maintaining purity within the church while showing love and grace to those outside.</w:t>
      </w:r>
    </w:p>
    <w:p w14:paraId="32A44D4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distinguish between believers and non-believers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address sin differently among believers and non-believers?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healthy boundaries with non-believers while showing love? </w:t>
      </w:r>
    </w:p>
    <w:p w14:paraId="11FD62F1"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BBD38"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07ECABE" w14:textId="77777777" w:rsidR="001D4D30" w:rsidRDefault="001D4D30" w:rsidP="0072225D">
      <w:pPr>
        <w:spacing w:line="247" w:lineRule="auto"/>
        <w:rPr>
          <w:rFonts w:eastAsia="Times New Roman"/>
          <w:b/>
          <w:bCs/>
          <w:kern w:val="0"/>
          <w:sz w:val="21"/>
          <w:szCs w:val="21"/>
        </w:rPr>
      </w:pPr>
    </w:p>
    <w:p w14:paraId="643506FD" w14:textId="6536C05E"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Call to Separate from Immorality</w:t>
      </w:r>
    </w:p>
    <w:p w14:paraId="6159F73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instructs the Corinthians not to associate with anyone who claims to be a believer yet lives in immorality. He states, "Do not even eat with such a person" (1 Corinthians 5:11). This separation is not about shunning but about encouraging repentance and transformation.</w:t>
      </w:r>
    </w:p>
    <w:p w14:paraId="536DFAF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separate yourself from environments that promote immorality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moral boundaries is essential for personal and community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address immorality within your community while showing love and grace? </w:t>
      </w:r>
    </w:p>
    <w:p w14:paraId="3D424EA5"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 Standards</w:t>
      </w:r>
    </w:p>
    <w:p w14:paraId="33CFD32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chapter highlights the importance of community standards in maintaining the integrity of the church. By upholding biblical values, we create an environment where spiritual growth can flourish. This collective commitment strengthens our witness to the world.</w:t>
      </w:r>
    </w:p>
    <w:p w14:paraId="46E4566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community standards influence individual behavior and accountability within a church setting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community standards is crucial for spiritual growth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uphold community standards in your faith community? </w:t>
      </w:r>
    </w:p>
    <w:p w14:paraId="482F2E7C"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B65A2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6F60B3D" w14:textId="77777777" w:rsidR="001D4D30" w:rsidRDefault="001D4D30" w:rsidP="0072225D">
      <w:pPr>
        <w:spacing w:line="247" w:lineRule="auto"/>
        <w:rPr>
          <w:rFonts w:eastAsia="Times New Roman"/>
          <w:b/>
          <w:bCs/>
          <w:kern w:val="0"/>
          <w:sz w:val="21"/>
          <w:szCs w:val="21"/>
        </w:rPr>
      </w:pPr>
    </w:p>
    <w:p w14:paraId="40D2D7ED" w14:textId="4CADE9F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Goal of Restoration</w:t>
      </w:r>
    </w:p>
    <w:p w14:paraId="73B26F4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Even in discipline, the ultimate goal is restoration. Paul’s instructions aim to bring the sinner back to a right relationship with God and the church. This reflects the heart of the gospel, which is about redemption and reconciliation.</w:t>
      </w:r>
    </w:p>
    <w:p w14:paraId="1F63918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approach someone in sin with the goal of restoration in mind?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emphasized over punishment in 1 Corinthians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community focused on restoration and healing? </w:t>
      </w:r>
    </w:p>
    <w:p w14:paraId="49D3557E"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as a New Creation</w:t>
      </w:r>
    </w:p>
    <w:p w14:paraId="4B838E0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1 Corinthians 5 calls us to live as new creations in Christ. By removing the old leaven of sin and embracing our identity in Jesus, we reflect His love and holiness to the world. This transformation is a testament to the power of the resurrection and the hope we have in Him.</w:t>
      </w:r>
    </w:p>
    <w:p w14:paraId="10EB7DEE"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demonstrate living as a new creation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would you make to align your lifestyle with being a new creation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living as a new creation impacts your community and relationships?</w:t>
      </w:r>
      <w:r w:rsidRPr="001B37DC">
        <w:br w:type="page"/>
      </w:r>
    </w:p>
    <w:p w14:paraId="354AC477"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6 Teaching Points and Bible Study Questions</w:t>
      </w:r>
    </w:p>
    <w:p w14:paraId="105FDB21" w14:textId="681A00D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Resolve Disputes Within the Church</w:t>
      </w:r>
    </w:p>
    <w:p w14:paraId="486648E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6, Paul emphasizes the importance of resolving disputes among believers within the church rather than taking them to secular courts. This teaches us the value of community and accountability within the body of Christ. "If any of you has a grievance against another, how dare he go to law before the unrighteous instead of before the saints?" (1 Corinthians 6:1). By handling conflicts internally, we uphold the integrity and unity of the church, reflecting the wisdom and love of Christ.</w:t>
      </w:r>
    </w:p>
    <w:p w14:paraId="1708479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we prioritize resolving disputes within the church over taking them to secular courts?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mediate conflicts among church members?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resolving disputes internally strengthens the church community? </w:t>
      </w:r>
    </w:p>
    <w:p w14:paraId="33AF8576"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Your Identity in Christ</w:t>
      </w:r>
    </w:p>
    <w:p w14:paraId="6F9FC14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the Corinthians of their new identity in Christ, urging them to live in a way that reflects their transformation. "Do you not know that the unrighteous will not inherit the kingdom of God?" (1 Corinthians 6:9). As believers, we are called to live differently, embracing our identity as children of God and rejecting the ways of the world. This identity shapes our actions and decisions, guiding us toward righteousness.</w:t>
      </w:r>
    </w:p>
    <w:p w14:paraId="5EC6B09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recognizing your identity in Christ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your identity in Christ is crucial for overcoming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lifestyle with your identity in Christ? </w:t>
      </w:r>
    </w:p>
    <w:p w14:paraId="7D0C4A4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61C398"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58556F03" w14:textId="77777777" w:rsidR="001D4D30" w:rsidRDefault="001D4D30" w:rsidP="0072225D">
      <w:pPr>
        <w:spacing w:line="247" w:lineRule="auto"/>
        <w:rPr>
          <w:rFonts w:eastAsia="Times New Roman"/>
          <w:b/>
          <w:bCs/>
          <w:kern w:val="0"/>
          <w:sz w:val="21"/>
          <w:szCs w:val="21"/>
        </w:rPr>
      </w:pPr>
    </w:p>
    <w:p w14:paraId="077144A2" w14:textId="3599621B"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Flee from Sexual Immorality</w:t>
      </w:r>
    </w:p>
    <w:p w14:paraId="1F62C20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call to flee from sexual immorality is clear and urgent. "Flee from sexual immorality. Every other sin a man can commit is outside his body, but he who sins sexually sins against his own body" (1 Corinthians 6:18). This lesson underscores the importance of purity and self-control, reminding us that our bodies are temples of the Holy Spirit. By honoring God with our bodies, we demonstrate our commitment to His will and purpose.</w:t>
      </w:r>
    </w:p>
    <w:p w14:paraId="2ABA9C2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set boundaries to help flee from sexual immorality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body as a temple in resisting sexual immorality?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 with your body this week? </w:t>
      </w:r>
    </w:p>
    <w:p w14:paraId="54063A12"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God with Your Body</w:t>
      </w:r>
    </w:p>
    <w:p w14:paraId="0DEEA89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Our bodies are not our own; they are temples of the Holy Spirit. "Do you not know that your body is a temple of the Holy Spirit who is in you, whom you have received from God?" (1 Corinthians 6:19). This profound truth calls us to honor God with our physical selves, recognizing that our actions and choices should reflect His holiness. By treating our bodies with respect, we glorify God in all that we do.</w:t>
      </w:r>
    </w:p>
    <w:p w14:paraId="17C5AF5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honor God with your body in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God with your body impacts your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better align your lifestyle with honoring God physically? </w:t>
      </w:r>
    </w:p>
    <w:p w14:paraId="29FD807C"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3359C1"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6F4D98C" w14:textId="77777777" w:rsidR="001D4D30" w:rsidRDefault="001D4D30" w:rsidP="001D4D30">
      <w:pPr>
        <w:spacing w:after="0" w:line="240" w:lineRule="auto"/>
        <w:rPr>
          <w:rFonts w:eastAsia="Times New Roman"/>
          <w:b/>
          <w:bCs/>
          <w:kern w:val="0"/>
          <w:sz w:val="21"/>
          <w:szCs w:val="21"/>
        </w:rPr>
      </w:pPr>
    </w:p>
    <w:p w14:paraId="15E3C52B" w14:textId="2D072A77" w:rsidR="0072225D" w:rsidRPr="001D4D30" w:rsidRDefault="0072225D" w:rsidP="001D4D30">
      <w:pPr>
        <w:spacing w:after="0" w:line="240" w:lineRule="auto"/>
        <w:rPr>
          <w:rFonts w:eastAsia="Times New Roman"/>
          <w:b/>
          <w:bCs/>
          <w:kern w:val="0"/>
          <w:sz w:val="21"/>
          <w:szCs w:val="21"/>
        </w:rPr>
      </w:pPr>
      <w:r w:rsidRPr="00F6333B">
        <w:rPr>
          <w:rFonts w:eastAsia="Times New Roman"/>
          <w:b/>
          <w:bCs/>
          <w:kern w:val="0"/>
          <w:sz w:val="21"/>
          <w:szCs w:val="21"/>
        </w:rPr>
        <w:t>Understand the Power of Redemption</w:t>
      </w:r>
    </w:p>
    <w:p w14:paraId="5E0FB71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the Corinthians of their past sins and the transformative power of redemption through Christ. "And that is what some of you were. But you were washed, you were sanctified, you were justified in the name of the Lord Jesus Christ and by the Spirit of our God" (1 Corinthians 6:11). This lesson highlights the incredible grace and mercy of God, encouraging us to live in the freedom and newness of life that redemption brings.</w:t>
      </w:r>
    </w:p>
    <w:p w14:paraId="15461267" w14:textId="77777777" w:rsidR="001D4D30" w:rsidRDefault="0072225D" w:rsidP="0072225D">
      <w:pPr>
        <w:spacing w:line="247" w:lineRule="auto"/>
      </w:pPr>
      <w:r w:rsidRPr="00F6333B">
        <w:rPr>
          <w:rFonts w:eastAsia="Times New Roman"/>
          <w:kern w:val="0"/>
          <w:sz w:val="21"/>
          <w:szCs w:val="21"/>
        </w:rPr>
        <w:t>1. How can understanding redemption in Christ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redemption is essential for personal transformation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out the power of redemption in your life?</w:t>
      </w:r>
    </w:p>
    <w:p w14:paraId="3CD55C15" w14:textId="5387A15B"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Call to Holiness</w:t>
      </w:r>
    </w:p>
    <w:p w14:paraId="603A64B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Holiness is not just an ideal; it is a calling for every believer. "But he who is joined to the Lord is one spirit with Him" (1 Corinthians 6:17). This unity with Christ compels us to pursue holiness in every aspect of our lives. By aligning our hearts and minds with God's will, we reflect His character and draw others to His light.</w:t>
      </w:r>
    </w:p>
    <w:p w14:paraId="3B36F7E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embrace holiness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lifestyle with the call to holiness? </w:t>
      </w:r>
    </w:p>
    <w:p w14:paraId="7FCFD2B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3F735"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5CF92C1A" w14:textId="77777777" w:rsidR="001D4D30" w:rsidRDefault="001D4D30" w:rsidP="0072225D">
      <w:pPr>
        <w:spacing w:line="247" w:lineRule="auto"/>
        <w:rPr>
          <w:rFonts w:eastAsia="Times New Roman"/>
          <w:b/>
          <w:bCs/>
          <w:kern w:val="0"/>
          <w:sz w:val="21"/>
          <w:szCs w:val="21"/>
        </w:rPr>
      </w:pPr>
    </w:p>
    <w:p w14:paraId="46D14BEF" w14:textId="2D9F8D36"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Recognize the Futility of Worldly Wisdom</w:t>
      </w:r>
    </w:p>
    <w:p w14:paraId="665AE2B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challenges the Corinthians to see the limitations of worldly wisdom, urging them to rely on God's wisdom instead. "The body is not meant for sexual immorality, but for the Lord, and the Lord for the body" (1 Corinthians 6:13). This lesson reminds us that true wisdom comes from God, guiding us to make choices that honor Him and lead to eternal life.</w:t>
      </w:r>
    </w:p>
    <w:p w14:paraId="47B79C7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discern between worldly wisdom and spiritual wisdom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worldly wisdom can lead to conflict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wisdom over worldly advice in your life? </w:t>
      </w:r>
    </w:p>
    <w:p w14:paraId="69FA0D8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as a New Creation</w:t>
      </w:r>
    </w:p>
    <w:p w14:paraId="38E5791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As believers, we are new creations in Christ, called to live in a way that reflects our transformation. "You are not your own; you were bought at a price.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glorify God with your body" (1 Corinthians 6:19-20). This powerful truth encourages us to embrace our new identity and live in a manner worthy of our calling, demonstrating the love and grace of God to the world.</w:t>
      </w:r>
    </w:p>
    <w:p w14:paraId="56623B2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living as a new creation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do you hope to see in your life by embracing your new identity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your new creation status impact your response to personal conflicts or disputes? </w:t>
      </w:r>
    </w:p>
    <w:p w14:paraId="3A275D55"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CB6020"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E2C2589" w14:textId="77777777" w:rsidR="001D4D30" w:rsidRDefault="001D4D30" w:rsidP="001D4D30">
      <w:pPr>
        <w:spacing w:after="0" w:line="240" w:lineRule="auto"/>
        <w:rPr>
          <w:rFonts w:eastAsia="Times New Roman"/>
          <w:b/>
          <w:bCs/>
          <w:kern w:val="0"/>
          <w:sz w:val="21"/>
          <w:szCs w:val="21"/>
        </w:rPr>
      </w:pPr>
    </w:p>
    <w:p w14:paraId="1184D117" w14:textId="6D33901A" w:rsidR="0072225D" w:rsidRPr="001D4D30" w:rsidRDefault="0072225D" w:rsidP="001D4D30">
      <w:pPr>
        <w:spacing w:after="0" w:line="240" w:lineRule="auto"/>
        <w:rPr>
          <w:rFonts w:eastAsia="Times New Roman"/>
          <w:b/>
          <w:bCs/>
          <w:kern w:val="0"/>
          <w:sz w:val="21"/>
          <w:szCs w:val="21"/>
        </w:rPr>
      </w:pPr>
      <w:r w:rsidRPr="00F6333B">
        <w:rPr>
          <w:rFonts w:eastAsia="Times New Roman"/>
          <w:b/>
          <w:bCs/>
          <w:kern w:val="0"/>
          <w:sz w:val="21"/>
          <w:szCs w:val="21"/>
        </w:rPr>
        <w:t>Value the Community of Believers</w:t>
      </w:r>
    </w:p>
    <w:p w14:paraId="2F562B7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church is a vital community where believers support and encourage one another. "Do you not know that the saints will judge the world?" (1 Corinthians 6:2). This lesson highlights the importance of fellowship and accountability within the body of Christ, reminding us that we are stronger together and can accomplish great things for God's kingdom.</w:t>
      </w:r>
    </w:p>
    <w:p w14:paraId="17CEFC8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contribute to strengthening the community of believers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the community of believers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resolve conflicts within the community of believers? </w:t>
      </w:r>
    </w:p>
    <w:p w14:paraId="7AB9AD23"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Ultimate Justice</w:t>
      </w:r>
    </w:p>
    <w:p w14:paraId="4034147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Paul assures the Corinthians of God's ultimate justice, encouraging them to trust in His righteous judgment. "But God has raised the Lord, and He will raise us also by His power" (1 Corinthians 6:14). This promise of resurrection and eternal life gives us hope and confidence, knowing that God will make all things right in His perfect timing. By trusting in His justice, we can live with peace and assurance, knowing that our future is secure in Him.</w:t>
      </w:r>
    </w:p>
    <w:p w14:paraId="29022A12"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trusting in God's ultimate justice influence your response to being wronged by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justice rather than seeking personal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help you maintain peace in conflicts with fellow believers?</w:t>
      </w:r>
      <w:r w:rsidRPr="001B37DC">
        <w:br w:type="page"/>
      </w:r>
    </w:p>
    <w:p w14:paraId="5314AC49"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7 Teaching Points and Bible Study Questions</w:t>
      </w:r>
    </w:p>
    <w:p w14:paraId="5B224BC1" w14:textId="2EA8EEC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the Gift of Singleness</w:t>
      </w:r>
    </w:p>
    <w:p w14:paraId="4DC0FFC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7:7, Paul expresses a profound truth: "I wish that all men were as I am. But each man has his own gift from God; one has this gift, another has that." Singleness is not a burden but a unique gift from God, offering opportunities for undivided devotion to Him. Embrace this season as a time to grow closer to God and serve Him wholeheartedly.</w:t>
      </w:r>
    </w:p>
    <w:p w14:paraId="00217F3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singleness enhance your personal growth and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during your season of singleness?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Paul view singleness as a gift, and how can you apply this perspective? </w:t>
      </w:r>
    </w:p>
    <w:p w14:paraId="201B0A00"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Marriage as a Sacred Covenant</w:t>
      </w:r>
    </w:p>
    <w:p w14:paraId="485B566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Marriage is a divine institution, and Paul emphasizes its sanctity in 1 Corinthians 7:10-11: "To the married I give this command (not I, but the Lord): A wife must not separate from her husband." Marriage is a lifelong commitment, reflecting Christ's unwavering love for the Church. Cherish and nurture this covenant with love and respect.</w:t>
      </w:r>
    </w:p>
    <w:p w14:paraId="730D87D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honor the sacred covenant of marriage in your daily interactions with your spouse?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respect is crucial in maintaining the sanctity of marriage?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marriage as a reflection of your faith? </w:t>
      </w:r>
    </w:p>
    <w:p w14:paraId="41B17C1E"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B2C4A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23AAA43" w14:textId="77777777" w:rsidR="001D4D30" w:rsidRDefault="001D4D30" w:rsidP="001D4D30">
      <w:pPr>
        <w:spacing w:after="0" w:line="240" w:lineRule="auto"/>
        <w:rPr>
          <w:rFonts w:eastAsia="Times New Roman"/>
          <w:b/>
          <w:bCs/>
          <w:kern w:val="0"/>
          <w:sz w:val="21"/>
          <w:szCs w:val="21"/>
        </w:rPr>
      </w:pPr>
    </w:p>
    <w:p w14:paraId="69209985" w14:textId="092F9A2F" w:rsidR="0072225D" w:rsidRPr="001D4D30" w:rsidRDefault="0072225D" w:rsidP="001D4D30">
      <w:pPr>
        <w:spacing w:after="0" w:line="240" w:lineRule="auto"/>
        <w:rPr>
          <w:rFonts w:eastAsia="Times New Roman"/>
          <w:b/>
          <w:bCs/>
          <w:kern w:val="0"/>
          <w:sz w:val="21"/>
          <w:szCs w:val="21"/>
        </w:rPr>
      </w:pPr>
      <w:r w:rsidRPr="00F6333B">
        <w:rPr>
          <w:rFonts w:eastAsia="Times New Roman"/>
          <w:b/>
          <w:bCs/>
          <w:kern w:val="0"/>
          <w:sz w:val="21"/>
          <w:szCs w:val="21"/>
        </w:rPr>
        <w:t>The Importance of Mutual Consent</w:t>
      </w:r>
    </w:p>
    <w:p w14:paraId="22AE648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highlights the importance of mutual consent in marriage in 1 Corinthians 7:5: "Do not deprive one another, except by mutual consent and for a time, so that you may devote yourselves to prayer." This teaches us the value of communication and agreement in relationships, ensuring that both partners are aligned in their spiritual and personal goals.</w:t>
      </w:r>
    </w:p>
    <w:p w14:paraId="17524C8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mutual</w:t>
      </w:r>
      <w:proofErr w:type="gramEnd"/>
      <w:r w:rsidRPr="00F6333B">
        <w:rPr>
          <w:rFonts w:eastAsia="Times New Roman"/>
          <w:kern w:val="0"/>
          <w:sz w:val="21"/>
          <w:szCs w:val="21"/>
        </w:rPr>
        <w:t xml:space="preserve"> consent in marriage enhance communication and strengthen your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consent is crucial for decision-making in a partnership?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both partners feel heard and respected in mutual decisions? </w:t>
      </w:r>
    </w:p>
    <w:p w14:paraId="4B4EC29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Contentment in Your Current Situation</w:t>
      </w:r>
    </w:p>
    <w:p w14:paraId="278B014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7:17, Paul advises, "Each one should retain the place in life that the Lord assigned to him and to which God has called him." Whether single or married, contentment in your current situation is key. Trust that God has placed you where you are for a purpose, and seek to glorify Him in your present circumstances.</w:t>
      </w:r>
    </w:p>
    <w:p w14:paraId="1ABBE68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find contentment in your current relationship status as Paul suggests in 1 Corinthians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staying in your current situation,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contentment in your life circumstances as advised in 1 Corinthians 7? </w:t>
      </w:r>
    </w:p>
    <w:p w14:paraId="355985C5"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12FA1C"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9F6F75E" w14:textId="77777777" w:rsidR="001D4D30" w:rsidRDefault="001D4D30" w:rsidP="0072225D">
      <w:pPr>
        <w:spacing w:line="247" w:lineRule="auto"/>
        <w:rPr>
          <w:rFonts w:eastAsia="Times New Roman"/>
          <w:b/>
          <w:bCs/>
          <w:kern w:val="0"/>
          <w:sz w:val="21"/>
          <w:szCs w:val="21"/>
        </w:rPr>
      </w:pPr>
    </w:p>
    <w:p w14:paraId="35872FDE" w14:textId="5111FBD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Temporary Nature of Earthly Matters</w:t>
      </w:r>
    </w:p>
    <w:p w14:paraId="1E44304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us in 1 Corinthians 7:31, "For this world in its present form is passing away." This perspective encourages us to focus on eternal matters rather than getting caught up in the temporary concerns of this world. Prioritize your relationship with God and the eternal impact of your actions.</w:t>
      </w:r>
    </w:p>
    <w:p w14:paraId="48978DEA" w14:textId="77777777" w:rsidR="001D4D30" w:rsidRDefault="0072225D" w:rsidP="0072225D">
      <w:pPr>
        <w:spacing w:line="247" w:lineRule="auto"/>
      </w:pPr>
      <w:r w:rsidRPr="00F6333B">
        <w:rPr>
          <w:rFonts w:eastAsia="Times New Roman"/>
          <w:kern w:val="0"/>
          <w:sz w:val="21"/>
          <w:szCs w:val="21"/>
        </w:rPr>
        <w:t>1. How can recognizing the temporary nature of earthly matters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focusing less on material concerns and more on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Paul emphasizes the fleeting nature of worldly affairs in guiding our life choices?</w:t>
      </w:r>
    </w:p>
    <w:p w14:paraId="6AC512C4" w14:textId="5B78E935"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Without Distraction</w:t>
      </w:r>
    </w:p>
    <w:p w14:paraId="256DD7C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7:35, Paul writes, "I am saying this for your own good, not to restrict you, but that you may live in a right way in undivided devotion to the Lord." Whether single or married, strive to live a life free from distractions that pull you away from your devotion to God. Keep your focus on Him and His purposes.</w:t>
      </w:r>
    </w:p>
    <w:p w14:paraId="01FC8AD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minimize distractions in your life to focus more on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living without distraction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your faith amidst daily responsibilities? </w:t>
      </w:r>
    </w:p>
    <w:p w14:paraId="2DDDE83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222F05"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7B78858" w14:textId="77777777" w:rsidR="001D4D30" w:rsidRDefault="001D4D30" w:rsidP="0072225D">
      <w:pPr>
        <w:spacing w:line="247" w:lineRule="auto"/>
        <w:rPr>
          <w:rFonts w:eastAsia="Times New Roman"/>
          <w:b/>
          <w:bCs/>
          <w:kern w:val="0"/>
          <w:sz w:val="21"/>
          <w:szCs w:val="21"/>
        </w:rPr>
      </w:pPr>
    </w:p>
    <w:p w14:paraId="50676339" w14:textId="0D72C9E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Freedom to Serve God Fully</w:t>
      </w:r>
    </w:p>
    <w:p w14:paraId="29566AF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speaks of the freedom that comes with singleness in 1 Corinthians 7:32: "I would like you to be free from concern. An unmarried man is concerned about the Lord’s affairs—how he can please the Lord." Use this freedom to serve God with all your heart, exploring new ways to contribute to His kingdom.</w:t>
      </w:r>
    </w:p>
    <w:p w14:paraId="735317E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singleness enhance your ability to serve God more fully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prioritize serving God over worldly concerns?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Paul emphasizes undivided devotion to God in this chapter? </w:t>
      </w:r>
    </w:p>
    <w:p w14:paraId="55C8779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Self-Control</w:t>
      </w:r>
    </w:p>
    <w:p w14:paraId="069FEBB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7:9, Paul advises, "But if they cannot control themselves, they should marry, for it is better to marry than to burn with passion." Self-control is a vital aspect of Christian living, whether in singleness or marriage. Seek God's strength to maintain purity and honor Him in all aspects of your life.</w:t>
      </w:r>
    </w:p>
    <w:p w14:paraId="40219C0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practicing self-control in relationships impact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emphasized in maintaining healthy boundaries in marriage?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self-control in challenging situations? </w:t>
      </w:r>
    </w:p>
    <w:p w14:paraId="534E73DA"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BF16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8965F5A" w14:textId="77777777" w:rsidR="001D4D30" w:rsidRDefault="001D4D30" w:rsidP="0072225D">
      <w:pPr>
        <w:spacing w:line="247" w:lineRule="auto"/>
        <w:rPr>
          <w:rFonts w:eastAsia="Times New Roman"/>
          <w:b/>
          <w:bCs/>
          <w:kern w:val="0"/>
          <w:sz w:val="21"/>
          <w:szCs w:val="21"/>
        </w:rPr>
      </w:pPr>
    </w:p>
    <w:p w14:paraId="646A7667" w14:textId="059963C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Role of Peace in Relationships</w:t>
      </w:r>
    </w:p>
    <w:p w14:paraId="634D356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encourages believers to live in peace in 1 Corinthians 7:15: "But if the unbeliever leaves, let it be so. The brother or the sister is not bound in such circumstances; God has called us to live in peace." Strive for peace in all your relationships, reflecting God's love and grace to those around you.</w:t>
      </w:r>
    </w:p>
    <w:p w14:paraId="2407283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peace in your relationships when facing disagreements or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peace is essential for a healthy relationship?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peace in your daily interactions with others? </w:t>
      </w:r>
    </w:p>
    <w:p w14:paraId="419E470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Goal: Pleasing the Lord</w:t>
      </w:r>
    </w:p>
    <w:p w14:paraId="7017C63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Paul sums up the chapter with a focus on pleasing the Lord in 1 Corinthians 7:34: "Her aim is to be devoted to the Lord in both body and spirit." Whether single or married, let your ultimate goal be to please God in all you do. Seek His guidance and wisdom, and let your life be a testament to His love and faithfulness.</w:t>
      </w:r>
    </w:p>
    <w:p w14:paraId="5B1BEA52"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pleasing the Lord in your daily relationships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your life with God's ultimate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focusing on pleasing the Lord impacts your personal and spiritual growth?</w:t>
      </w:r>
      <w:r w:rsidRPr="001B37DC">
        <w:br w:type="page"/>
      </w:r>
    </w:p>
    <w:p w14:paraId="58F92A6C"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8 Teaching Points and Bible Study Questions</w:t>
      </w:r>
    </w:p>
    <w:p w14:paraId="69DD5AE2" w14:textId="6BD4DC2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Knowledge Puffs Up, But Love Builds Up</w:t>
      </w:r>
    </w:p>
    <w:p w14:paraId="6BF46E4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8:1, Paul reminds us that "knowledge puffs up, but love builds up." It's easy to get caught up in what we know, but true wisdom is demonstrated through love. Our actions should reflect Christ's love, prioritizing the well-being of others over our own pride. This lesson encourages us to use our knowledge to serve and uplift those around us, rather than to boast.</w:t>
      </w:r>
    </w:p>
    <w:p w14:paraId="1B37CCB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knowledge doesn't overshadow love in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emphasized over knowledge in building up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over knowledge in daily life? </w:t>
      </w:r>
    </w:p>
    <w:p w14:paraId="46B5A5C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1A4C11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emphasizes in verse 2 that "if anyone thinks he knows something, he does not yet know as he ought to know." This is a gentle reminder that humility is key in our walk with God. We should always be open to learning and growing, recognizing that our understanding is limited compared to God's infinite wisdom.</w:t>
      </w:r>
    </w:p>
    <w:p w14:paraId="688F8ED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practicing humility in your knowledge impact your relationships with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discussing differing beliefs or practices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humility and consideration for others' consciences? </w:t>
      </w:r>
    </w:p>
    <w:p w14:paraId="3264F8B1"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640CB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D863AC4" w14:textId="77777777" w:rsidR="001D4D30" w:rsidRDefault="001D4D30" w:rsidP="001D4D30">
      <w:pPr>
        <w:spacing w:line="240" w:lineRule="auto"/>
        <w:rPr>
          <w:rFonts w:eastAsia="Times New Roman"/>
          <w:b/>
          <w:bCs/>
          <w:kern w:val="0"/>
          <w:sz w:val="21"/>
          <w:szCs w:val="21"/>
        </w:rPr>
      </w:pPr>
    </w:p>
    <w:p w14:paraId="66682DB1" w14:textId="0449C7E4" w:rsidR="0072225D" w:rsidRPr="001D4D30" w:rsidRDefault="0072225D" w:rsidP="001D4D30">
      <w:pPr>
        <w:spacing w:line="240" w:lineRule="auto"/>
        <w:rPr>
          <w:rFonts w:eastAsia="Times New Roman"/>
          <w:b/>
          <w:bCs/>
          <w:kern w:val="0"/>
          <w:sz w:val="21"/>
          <w:szCs w:val="21"/>
        </w:rPr>
      </w:pPr>
      <w:r w:rsidRPr="00F6333B">
        <w:rPr>
          <w:rFonts w:eastAsia="Times New Roman"/>
          <w:b/>
          <w:bCs/>
          <w:kern w:val="0"/>
          <w:sz w:val="21"/>
          <w:szCs w:val="21"/>
        </w:rPr>
        <w:t>Love for God is the True Measure</w:t>
      </w:r>
    </w:p>
    <w:p w14:paraId="45ADB9B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Verse 3 states, "But the one who loves God is known by God." Our relationship with God is not measured by how much we know, but by how much we love Him. This love is reflected in our actions and attitudes, showing that we are truly known by Him. It's a call to deepen our love for God, which in turn strengthens our faith and witness.</w:t>
      </w:r>
    </w:p>
    <w:p w14:paraId="34BB6AB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demonstrate love for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for God should guide your decisions over personal knowledge or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for God in challenging situations? </w:t>
      </w:r>
    </w:p>
    <w:p w14:paraId="14F9CD45"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Idols Are Nothing</w:t>
      </w:r>
    </w:p>
    <w:p w14:paraId="4E447AE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makes it clear in verse 4 that "an idol is nothing at all in the world." This lesson teaches us to focus on the one true God, rather than being distracted by the false gods of this world. Whether it's material possessions, status, or other distractions, we are reminded to keep our eyes on God, who is the source of all truth and life.</w:t>
      </w:r>
    </w:p>
    <w:p w14:paraId="342CAC0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understanding that "idols are nothing"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knowledge and love in relation to idols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freedom doesn't become a stumbling block for others? </w:t>
      </w:r>
    </w:p>
    <w:p w14:paraId="45F1F1A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9E6E5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2E554DA" w14:textId="77777777" w:rsidR="001D4D30" w:rsidRDefault="001D4D30" w:rsidP="0072225D">
      <w:pPr>
        <w:spacing w:line="247" w:lineRule="auto"/>
        <w:rPr>
          <w:rFonts w:eastAsia="Times New Roman"/>
          <w:b/>
          <w:bCs/>
          <w:kern w:val="0"/>
          <w:sz w:val="21"/>
          <w:szCs w:val="21"/>
        </w:rPr>
      </w:pPr>
    </w:p>
    <w:p w14:paraId="30D0E296" w14:textId="7EFC5F6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One God, One Lord</w:t>
      </w:r>
    </w:p>
    <w:p w14:paraId="58915DF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verse 6, Paul affirms, "yet for us there is but one God, the Father, from whom all things came and for whom we exist; and there is but one Lord, Jesus Christ, through whom all things came and through whom we exist." This powerful statement reinforces the centrality of God and Jesus in our lives. It encourages us to live with purpose, knowing that our existence is rooted in Him.</w:t>
      </w:r>
    </w:p>
    <w:p w14:paraId="4E83E8AA" w14:textId="77777777" w:rsidR="001D4D30" w:rsidRDefault="0072225D" w:rsidP="0072225D">
      <w:pPr>
        <w:spacing w:line="247" w:lineRule="auto"/>
      </w:pPr>
      <w:r w:rsidRPr="00F6333B">
        <w:rPr>
          <w:rFonts w:eastAsia="Times New Roman"/>
          <w:kern w:val="0"/>
          <w:sz w:val="21"/>
          <w:szCs w:val="21"/>
        </w:rPr>
        <w:t>1. How can acknowledging one God and one Lord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actions reflect your belief in one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recognizing one Lord is essential for unity within your community?</w:t>
      </w:r>
    </w:p>
    <w:p w14:paraId="50EDC272" w14:textId="5F9ABE50"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Consideration for the Weak</w:t>
      </w:r>
    </w:p>
    <w:p w14:paraId="4C497F0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advises in verse 9, "Be careful, however, that your freedom does not become a stumbling block to the weak." Our actions should always consider the impact on others, especially those who are weaker in faith. This lesson calls us to exercise our freedom responsibly, ensuring that we do not lead others astray.</w:t>
      </w:r>
    </w:p>
    <w:p w14:paraId="3A9C2EA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show consideration for others' beliefs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avoid causing others to stumble in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prioritize others' spiritual well-being over personal freedoms? </w:t>
      </w:r>
    </w:p>
    <w:p w14:paraId="49FB7A1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E0AD39"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DEC230E" w14:textId="77777777" w:rsidR="001D4D30" w:rsidRDefault="001D4D30" w:rsidP="0072225D">
      <w:pPr>
        <w:spacing w:line="247" w:lineRule="auto"/>
        <w:rPr>
          <w:rFonts w:eastAsia="Times New Roman"/>
          <w:b/>
          <w:bCs/>
          <w:kern w:val="0"/>
          <w:sz w:val="21"/>
          <w:szCs w:val="21"/>
        </w:rPr>
      </w:pPr>
    </w:p>
    <w:p w14:paraId="14B68C18" w14:textId="1662232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Building Up the Community</w:t>
      </w:r>
    </w:p>
    <w:p w14:paraId="3A293CE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verse 10, Paul warns against actions that might embolden others to sin. Our behavior should always aim to build up the community of believers, fostering an environment where everyone can grow in faith. This lesson encourages us to be mindful of how our actions influence others, promoting unity and strength within the body of Christ.</w:t>
      </w:r>
    </w:p>
    <w:p w14:paraId="5B11342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love over knowledge to build up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avoid causing others to stumble in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considering others' weaknesses strengthen the overall unity of your community? </w:t>
      </w:r>
    </w:p>
    <w:p w14:paraId="3E0A2FF5"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Seriousness of Causing Others to Stumble</w:t>
      </w:r>
    </w:p>
    <w:p w14:paraId="27DE8C8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Verse 12 highlights the gravity of causing others to stumble: "When you sin against your brothers in this way and wound their weak conscience, you sin against Christ." This underscores the importance of being considerate and compassionate, recognizing that our actions have spiritual consequences. It's a call to live with integrity and care for the spiritual well-being of others.</w:t>
      </w:r>
    </w:p>
    <w:p w14:paraId="1FC26F5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actions don't cause others to stumble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love over knowledge in preventing others from stumbling?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 more considerate of others' spiritual weaknesses? </w:t>
      </w:r>
    </w:p>
    <w:p w14:paraId="47A387F6"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0DC08D"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D6FA8F4" w14:textId="77777777" w:rsidR="001D4D30" w:rsidRDefault="001D4D30" w:rsidP="0072225D">
      <w:pPr>
        <w:spacing w:line="247" w:lineRule="auto"/>
        <w:rPr>
          <w:rFonts w:eastAsia="Times New Roman"/>
          <w:b/>
          <w:bCs/>
          <w:kern w:val="0"/>
          <w:sz w:val="21"/>
          <w:szCs w:val="21"/>
        </w:rPr>
      </w:pPr>
    </w:p>
    <w:p w14:paraId="0137057A" w14:textId="7AA0948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Sacrificial Love</w:t>
      </w:r>
    </w:p>
    <w:p w14:paraId="36D9BFC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concludes in verse 13 with a personal commitment: "Therefore, if what I eat causes my brother to stumble, I will never eat meat again, so that I will not cause him to fall." This is a profound example of sacrificial love, where personal preferences are set aside for the sake of others. It challenges us to prioritize the spiritual health of our community over our own desires.</w:t>
      </w:r>
    </w:p>
    <w:p w14:paraId="5A9E564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demonstrate sacrificial love in situations where your freedom might cause others to stumble?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sacrificial love is essential in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well-being over your own rights? </w:t>
      </w:r>
    </w:p>
    <w:p w14:paraId="0761078A"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for God's Glory</w:t>
      </w:r>
    </w:p>
    <w:p w14:paraId="306AE48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Ultimately, 1 Corinthians 8 teaches us to live for God's glory in all things. By loving others, exercising humility, and being mindful of our actions, we reflect the character of Christ. This chapter encourages us to live in a way that honors God, building up the body of Christ and drawing others closer to Him.</w:t>
      </w:r>
    </w:p>
    <w:p w14:paraId="0FCD7C50"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considering others' consciences in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for God's glory sometimes require sacrificing personal freedoms?</w:t>
      </w:r>
      <w:r w:rsidRPr="001B37DC">
        <w:br w:type="page"/>
      </w:r>
    </w:p>
    <w:p w14:paraId="5926D32A"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9 Teaching Points and Bible Study Questions</w:t>
      </w:r>
    </w:p>
    <w:p w14:paraId="417FE4C0" w14:textId="3FB1A0A3"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Right to Receive Support</w:t>
      </w:r>
    </w:p>
    <w:p w14:paraId="6277623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9, Paul discusses the rights of an apostle, particularly the right to receive material support. He states, "If we have sown spiritual seed among you, is it too much if we reap a material harvest from you?" (1 Corinthians 9:11). This teaches us the importance of supporting those who dedicate their lives to spiritual work. Just as a farmer expects a harvest, those who labor in the Word deserve our support and encouragement.</w:t>
      </w:r>
    </w:p>
    <w:p w14:paraId="18FF578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principle of supporting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chose not to exercise his right to receive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 support for those who serve in ministry? </w:t>
      </w:r>
    </w:p>
    <w:p w14:paraId="16CDD2C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Choosing to Forego Rights for the Gospel</w:t>
      </w:r>
    </w:p>
    <w:p w14:paraId="711CC68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exemplifies selflessness by choosing not to exercise his rights for the sake of the Gospel. He says, "But we did not use this right. Instead, we put up with anything rather than hinder the gospel of Christ" (1 Corinthians 9:12). This lesson encourages us to prioritize the spread of the Gospel over personal entitlements, demonstrating humility and dedication.</w:t>
      </w:r>
    </w:p>
    <w:p w14:paraId="77F8405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and forego personal rights to better serve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chose to give up his rights for the sake of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the Gospel over personal freedoms in your daily life? </w:t>
      </w:r>
    </w:p>
    <w:p w14:paraId="03E2EAF9"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74CDA0"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166C850" w14:textId="77777777" w:rsidR="001D4D30" w:rsidRDefault="001D4D30" w:rsidP="0072225D">
      <w:pPr>
        <w:spacing w:line="247" w:lineRule="auto"/>
        <w:rPr>
          <w:rFonts w:eastAsia="Times New Roman"/>
          <w:b/>
          <w:bCs/>
          <w:kern w:val="0"/>
          <w:sz w:val="21"/>
          <w:szCs w:val="21"/>
        </w:rPr>
      </w:pPr>
    </w:p>
    <w:p w14:paraId="09CA3995" w14:textId="6C011A9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Becoming All Things to All People</w:t>
      </w:r>
    </w:p>
    <w:p w14:paraId="2E0FBE1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adaptability is a powerful lesson in evangelism. He writes, "To the Jews I became like a Jew, to win the Jews... I have become all things to all people so that by all possible means I might save some" (1 Corinthians 9:20-22). This teaches us the importance of understanding and connecting with others from different backgrounds to effectively share the message of Christ.</w:t>
      </w:r>
    </w:p>
    <w:p w14:paraId="2CFCD56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adapt your approach to connect with people from different backgrounds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becoming all things to all people for the sake of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better understand and relate to those with differing perspectives? </w:t>
      </w:r>
    </w:p>
    <w:p w14:paraId="7A935762"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Self-Discipline</w:t>
      </w:r>
    </w:p>
    <w:p w14:paraId="018C46B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compares the Christian life to an athlete's discipline, stating, "Everyone who competes in the games goes into strict training... I discipline my body and make it my slave" (1 Corinthians 9:25, 27). This highlights the necessity of self-control and discipline in our spiritual journey, reminding us that a focused and disciplined life leads to spiritual growth and effectiveness.</w:t>
      </w:r>
    </w:p>
    <w:p w14:paraId="7D80799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self-discipline in your daily routine to achieve personal and spiritual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self-discipline is crucial for maintaining integrity and focus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self-discipline when faced with distractions or temptations? </w:t>
      </w:r>
    </w:p>
    <w:p w14:paraId="519CEBE8"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D8652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78E3F2E" w14:textId="77777777" w:rsidR="001D4D30" w:rsidRDefault="001D4D30" w:rsidP="0072225D">
      <w:pPr>
        <w:spacing w:line="247" w:lineRule="auto"/>
        <w:rPr>
          <w:rFonts w:eastAsia="Times New Roman"/>
          <w:b/>
          <w:bCs/>
          <w:kern w:val="0"/>
          <w:sz w:val="21"/>
          <w:szCs w:val="21"/>
        </w:rPr>
      </w:pPr>
    </w:p>
    <w:p w14:paraId="44C69EA1" w14:textId="75ADCC94"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Running with Purpose</w:t>
      </w:r>
    </w:p>
    <w:p w14:paraId="12C0720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encourages us to run with purpose, saying, "Do you not know that in a race all the runners run, but only one receives the prize? Run in such a way as to take the prize" (1 Corinthians 9:24). This lesson inspires us to live intentionally, with our eyes fixed on the eternal prize, ensuring that our actions align with our ultimate goal of glorifying God.</w:t>
      </w:r>
    </w:p>
    <w:p w14:paraId="4193D106" w14:textId="707FBA22"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daily actions align with your spiritual goals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motivates you to stay disciplined in your spiritual journey, and how do you maintain that motivation?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having a clear purpose is essential for spiritual growth and perseverance?</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001D4D30">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Prize</w:t>
      </w:r>
    </w:p>
    <w:p w14:paraId="5EC6AD2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Paul contrasts the temporary rewards of this world with the eternal prize, stating, "They do it to receive a perishable wreath, but we </w:t>
      </w:r>
      <w:proofErr w:type="spellStart"/>
      <w:r w:rsidRPr="00F6333B">
        <w:rPr>
          <w:rFonts w:eastAsia="Times New Roman"/>
          <w:kern w:val="0"/>
          <w:sz w:val="21"/>
          <w:szCs w:val="21"/>
        </w:rPr>
        <w:t>an</w:t>
      </w:r>
      <w:proofErr w:type="spellEnd"/>
      <w:r w:rsidRPr="00F6333B">
        <w:rPr>
          <w:rFonts w:eastAsia="Times New Roman"/>
          <w:kern w:val="0"/>
          <w:sz w:val="21"/>
          <w:szCs w:val="21"/>
        </w:rPr>
        <w:t xml:space="preserve"> imperishable" (1 Corinthians 9:25). This reminds us to focus on the eternal rewards that come from living a life dedicated to Christ, rather than being distracted by temporary, worldly gains.</w:t>
      </w:r>
    </w:p>
    <w:p w14:paraId="06EE2A3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self-discipline in your daily life to pursue the eternal prize?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the eternal prize can impact your current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goal of obtaining the eternal prize? </w:t>
      </w:r>
    </w:p>
    <w:p w14:paraId="0616A46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48DBF0"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938FE97" w14:textId="77777777" w:rsidR="001D4D30" w:rsidRDefault="001D4D30" w:rsidP="0072225D">
      <w:pPr>
        <w:spacing w:line="247" w:lineRule="auto"/>
        <w:rPr>
          <w:rFonts w:eastAsia="Times New Roman"/>
          <w:b/>
          <w:bCs/>
          <w:kern w:val="0"/>
          <w:sz w:val="21"/>
          <w:szCs w:val="21"/>
        </w:rPr>
      </w:pPr>
    </w:p>
    <w:p w14:paraId="79D6EA94" w14:textId="2B2A84E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Power of Example</w:t>
      </w:r>
    </w:p>
    <w:p w14:paraId="44F2251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sets an example for others, saying, "Follow my example, as I follow the example of Christ" (1 Corinthians 11:1). This lesson emphasizes the impact of living a life that reflects Christ's teachings, encouraging others to follow suit. Our actions can inspire and lead others to a deeper relationship with God.</w:t>
      </w:r>
    </w:p>
    <w:p w14:paraId="188641A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use your daily actions to positively influence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leading by example is more effective than just giving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lifestyle aligns with the values you wish to promote? </w:t>
      </w:r>
    </w:p>
    <w:p w14:paraId="7192142F"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Sacrificing for the Sake of Others</w:t>
      </w:r>
    </w:p>
    <w:p w14:paraId="0C1D51D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willingness to sacrifice his own rights for the benefit of others is a profound lesson in love and service. He writes, "Though I am free and belong to no one, I have made myself a slave to everyone, to win as many as possible" (1 Corinthians 9:19). This teaches us the value of putting others' needs before our own, reflecting Christ's love and humility.</w:t>
      </w:r>
    </w:p>
    <w:p w14:paraId="5BD8E42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Paul's example of sacrificing rights for others' spiritual growth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prioritizing others' needs over your own preferences?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sacrificing personal freedoms benefit the community, and how can you practice this? </w:t>
      </w:r>
    </w:p>
    <w:p w14:paraId="1975B78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669575"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5CAC8D25" w14:textId="77777777" w:rsidR="001D4D30" w:rsidRDefault="001D4D30" w:rsidP="0072225D">
      <w:pPr>
        <w:spacing w:line="247" w:lineRule="auto"/>
        <w:rPr>
          <w:rFonts w:eastAsia="Times New Roman"/>
          <w:b/>
          <w:bCs/>
          <w:kern w:val="0"/>
          <w:sz w:val="21"/>
          <w:szCs w:val="21"/>
        </w:rPr>
      </w:pPr>
    </w:p>
    <w:p w14:paraId="2AB526C6" w14:textId="548064E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Call to Evangelize</w:t>
      </w:r>
    </w:p>
    <w:p w14:paraId="029D50C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passion for sharing the Gospel is evident when he says, "Woe to me if I do not preach the gospel!" (1 Corinthians 9:16). This lesson calls us to embrace our responsibility to share the Good News with urgency and enthusiasm, recognizing the transformative power of the Gospel in our lives and the lives of others.</w:t>
      </w:r>
    </w:p>
    <w:p w14:paraId="6830836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adapt your approach to share the gospel effectively in diverse cultural settings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becoming "all things to all people" in evangelism?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evangelism in your daily life? </w:t>
      </w:r>
    </w:p>
    <w:p w14:paraId="282E37E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Integrity</w:t>
      </w:r>
    </w:p>
    <w:p w14:paraId="1024555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Throughout 1 Corinthians 9, Paul demonstrates integrity in his ministry, ensuring that his actions align with his message. He writes, "I do all this for the sake of the gospel, so that I may share in its blessings" (1 Corinthians 9:23). This teaches us the importance of living a life of integrity, where our words and actions consistently reflect our faith and commitment to Christ.</w:t>
      </w:r>
    </w:p>
    <w:p w14:paraId="5CEAC711"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Paul's example of self-discipline to maintain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integrity is essential for effectively sharing your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your beliefs and values?</w:t>
      </w:r>
      <w:r w:rsidRPr="001B37DC">
        <w:br w:type="page"/>
      </w:r>
    </w:p>
    <w:p w14:paraId="35E3B68F"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10 Teaching Points and Bible Study Questions</w:t>
      </w:r>
    </w:p>
    <w:p w14:paraId="7BDF6E8D" w14:textId="62AFB55B"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Learn from the Past</w:t>
      </w:r>
    </w:p>
    <w:p w14:paraId="45A118E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History is a great teacher, and 1 Corinthians 10 reminds us to heed its lessons. The Israelites' journey through the wilderness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a cautionary tale. As Paul writes, "Now these things happened as examples for us, so that we would not crave evil things as they did" (1 Corinthians 10:6). By reflecting on their experiences, we can avoid repeating their mistakes and stay on the path of righteousness.</w:t>
      </w:r>
    </w:p>
    <w:p w14:paraId="5045FFC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learning from Israel's past mistakes in 1 Corinthians 10 guide your daily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remembering past events to avoid repeating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fall into the same temptations as Israel? </w:t>
      </w:r>
    </w:p>
    <w:p w14:paraId="2871902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Idolatry</w:t>
      </w:r>
    </w:p>
    <w:p w14:paraId="27B386A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Idolatry isn't just about worshipping golden calves; it's about anything that takes God's place in our hearts. Paul warns, "Do not be idolaters, as some of them were" (1 Corinthians 10:7). Whether it's money, success, or even relationships, we must ensure that nothing overshadows our devotion to God.</w:t>
      </w:r>
    </w:p>
    <w:p w14:paraId="2D426D4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relevant issue for Christians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other influences in your life? </w:t>
      </w:r>
    </w:p>
    <w:p w14:paraId="260261B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E69D22"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FF32CDA" w14:textId="77777777" w:rsidR="001D4D30" w:rsidRDefault="001D4D30" w:rsidP="0072225D">
      <w:pPr>
        <w:spacing w:line="247" w:lineRule="auto"/>
        <w:rPr>
          <w:rFonts w:eastAsia="Times New Roman"/>
          <w:b/>
          <w:bCs/>
          <w:kern w:val="0"/>
          <w:sz w:val="21"/>
          <w:szCs w:val="21"/>
        </w:rPr>
      </w:pPr>
    </w:p>
    <w:p w14:paraId="6866C269" w14:textId="2A26DCD9"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Flee from Immorality</w:t>
      </w:r>
    </w:p>
    <w:p w14:paraId="493D27E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doesn't mince words when it comes to immorality. He urges us to "flee from sexual immorality" (1 Corinthians 10:8). This isn't just about physical actions but also about guarding our hearts and minds. By keeping our thoughts pure, we honor God and protect our spiritual well-being.</w:t>
      </w:r>
    </w:p>
    <w:p w14:paraId="4A2FFEF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identify and avoid situations that may lead to immorality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fleeing from immorality rather than resisting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resolve against immorality? </w:t>
      </w:r>
    </w:p>
    <w:p w14:paraId="2E5518DB"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11A75C3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times of trial, it's easy to grumble and lose faith. Yet, Paul reminds us of the Israelites' mistake: "Nor should we test Christ, as some of them did" (1 Corinthians 10:9). Instead, we should trust in God's provision and remember that He is faithful to meet our needs.</w:t>
      </w:r>
    </w:p>
    <w:p w14:paraId="5C891E2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trust in God's provision during times of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rely on God's provision instead of your own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faithfulness in providing for your needs? </w:t>
      </w:r>
    </w:p>
    <w:p w14:paraId="3C8FC596"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B2BB58"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A883EC3" w14:textId="77777777" w:rsidR="001D4D30" w:rsidRDefault="001D4D30" w:rsidP="0072225D">
      <w:pPr>
        <w:spacing w:line="247" w:lineRule="auto"/>
        <w:rPr>
          <w:rFonts w:eastAsia="Times New Roman"/>
          <w:b/>
          <w:bCs/>
          <w:kern w:val="0"/>
          <w:sz w:val="21"/>
          <w:szCs w:val="21"/>
        </w:rPr>
      </w:pPr>
    </w:p>
    <w:p w14:paraId="13563076" w14:textId="43CA14AE"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Avoid Complaining</w:t>
      </w:r>
    </w:p>
    <w:p w14:paraId="6C8DC92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Complaining can be contagious and destructive. Paul cautions, "And do not grumble, as some of them did" (1 Corinthians 10:10). A grateful heart not only pleases God but also transforms our perspective, allowing us to see His blessings even in challenging times.</w:t>
      </w:r>
    </w:p>
    <w:p w14:paraId="525A89D6" w14:textId="77777777" w:rsidR="001D4D30" w:rsidRDefault="0072225D" w:rsidP="0072225D">
      <w:pPr>
        <w:spacing w:line="247" w:lineRule="auto"/>
      </w:pPr>
      <w:r w:rsidRPr="00F6333B">
        <w:rPr>
          <w:rFonts w:eastAsia="Times New Roman"/>
          <w:kern w:val="0"/>
          <w:sz w:val="21"/>
          <w:szCs w:val="21"/>
        </w:rPr>
        <w:t>1. How can you practice gratitude daily to avoid falling into a habit of complaining?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complaining can negatively impact your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shift your focus from complaints to solutions in challenging situations?</w:t>
      </w:r>
    </w:p>
    <w:p w14:paraId="714CCB7D" w14:textId="466CADF6"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2A276E4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Life's challenges can shake our faith, but Paul encourages us to stand firm: "So the one who thinks he is standing firm should be careful not to fall" (1 Corinthians 10:12). By staying rooted in Scripture and prayer, we can withstand any storm and remain steadfast in our beliefs.</w:t>
      </w:r>
    </w:p>
    <w:p w14:paraId="45BD603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"standing firm in faith" when facing daily temptations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faith is crucial for overcoming life's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in difficult situations? </w:t>
      </w:r>
    </w:p>
    <w:p w14:paraId="5E90BEC7"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01DA9B"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5812009" w14:textId="77777777" w:rsidR="001D4D30" w:rsidRDefault="001D4D30" w:rsidP="0072225D">
      <w:pPr>
        <w:spacing w:line="247" w:lineRule="auto"/>
        <w:rPr>
          <w:rFonts w:eastAsia="Times New Roman"/>
          <w:b/>
          <w:bCs/>
          <w:kern w:val="0"/>
          <w:sz w:val="21"/>
          <w:szCs w:val="21"/>
        </w:rPr>
      </w:pPr>
    </w:p>
    <w:p w14:paraId="0D203AEE" w14:textId="0C2C2B2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God Provides a Way Out</w:t>
      </w:r>
    </w:p>
    <w:p w14:paraId="28816AF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Temptation is inevitable, but God always provides a way out. Paul assures us, "No temptation has seized you except what is common to man. And God is faithful; He will not let you be tempted beyond what you can bear" (1 Corinthians 10:13). With His help, we can overcome any temptation and emerge victorious.</w:t>
      </w:r>
    </w:p>
    <w:p w14:paraId="07F2646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1. How can you recognize and take the </w:t>
      </w:r>
      <w:proofErr w:type="gramStart"/>
      <w:r w:rsidRPr="00F6333B">
        <w:rPr>
          <w:rFonts w:eastAsia="Times New Roman"/>
          <w:kern w:val="0"/>
          <w:sz w:val="21"/>
          <w:szCs w:val="21"/>
        </w:rPr>
        <w:t>way out</w:t>
      </w:r>
      <w:proofErr w:type="gramEnd"/>
      <w:r w:rsidRPr="00F6333B">
        <w:rPr>
          <w:rFonts w:eastAsia="Times New Roman"/>
          <w:kern w:val="0"/>
          <w:sz w:val="21"/>
          <w:szCs w:val="21"/>
        </w:rPr>
        <w:t xml:space="preserve"> God provides during temptation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faithfulness when facing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strength rather than your own in difficult situations? </w:t>
      </w:r>
    </w:p>
    <w:p w14:paraId="79025386"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the Good of Others</w:t>
      </w:r>
    </w:p>
    <w:p w14:paraId="694B3DE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Our actions should reflect love and consideration for others. Paul advises, "No one should seek his own good, but the good of others" (1 Corinthians 10:24). By putting others first, we demonstrate Christ's love and build a stronger, more compassionate community.</w:t>
      </w:r>
    </w:p>
    <w:p w14:paraId="0692BB6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others' well-being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actions benefit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seeking others' good is essential for community harmony and personal growth? </w:t>
      </w:r>
    </w:p>
    <w:p w14:paraId="1FD98159"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E2B7D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E323BF3" w14:textId="77777777" w:rsidR="001D4D30" w:rsidRDefault="001D4D30" w:rsidP="0072225D">
      <w:pPr>
        <w:spacing w:line="247" w:lineRule="auto"/>
        <w:rPr>
          <w:rFonts w:eastAsia="Times New Roman"/>
          <w:b/>
          <w:bCs/>
          <w:kern w:val="0"/>
          <w:sz w:val="21"/>
          <w:szCs w:val="21"/>
        </w:rPr>
      </w:pPr>
    </w:p>
    <w:p w14:paraId="462D561C" w14:textId="79B48A80"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Do Everything for God's Glory</w:t>
      </w:r>
    </w:p>
    <w:p w14:paraId="544D404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Every action, no matter how small, should glorify God. Paul instructs, "So whether you eat or drink or whatever you do, do it all to the glory of God" (1 Corinthians 10:31). By living with this mindset, we honor God in all aspects of our lives and become a testament to His greatness.</w:t>
      </w:r>
    </w:p>
    <w:p w14:paraId="32A7779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daily actions reflect doing everything for God's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God's glory impacts your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glorify God in challenging situations? </w:t>
      </w:r>
    </w:p>
    <w:p w14:paraId="5DA31A7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Follow Christ's Example</w:t>
      </w:r>
    </w:p>
    <w:p w14:paraId="553A4B4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Ultimately, our goal is to emulate Christ. Paul concludes with a powerful call to action: "Follow my example, as I follow the example of Christ" (1 Corinthians 10:33). By striving to live like Jesus, we not only grow in our faith but also inspire others to seek Him.</w:t>
      </w:r>
    </w:p>
    <w:p w14:paraId="3867922E"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Christ's example in your daily decision-making to avoid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Christ's example in your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following Christ's example is essential in overcoming personal challenges?</w:t>
      </w:r>
      <w:r w:rsidRPr="001B37DC">
        <w:br w:type="page"/>
      </w:r>
    </w:p>
    <w:p w14:paraId="785FB3F1"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11 Teaching Points and Bible Study Questions</w:t>
      </w:r>
    </w:p>
    <w:p w14:paraId="0A871E76" w14:textId="08329F0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the Divine Order</w:t>
      </w:r>
    </w:p>
    <w:p w14:paraId="7CA85CB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11, Paul emphasizes the importance of recognizing the divine order established by God. "But I want you to understand that the head of every man is Christ, and the head of the woman is man, and the head of Christ is God" (1 Corinthians 11:3). This hierarchy is not about superiority but about roles and responsibilities that reflect God's perfect design. Embracing this order brings harmony and purpose to our lives, reminding us that we are part of a greater plan.</w:t>
      </w:r>
    </w:p>
    <w:p w14:paraId="61FA067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divine order in relationships impact your daily interactions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order is essential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divine order described in 1 Corinthians 11? </w:t>
      </w:r>
    </w:p>
    <w:p w14:paraId="4FD6D46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Through Appearance</w:t>
      </w:r>
    </w:p>
    <w:p w14:paraId="7F9E5C3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discusses the significance of appearance as a reflection of honor and respect. "Every man who prays or prophesies with his head covered dishonors his head" (1 Corinthians 11:4). While cultural expressions may vary, the principle remains: our outward appearance should honor God and reflect our inner commitment to Him. It's a reminder that our actions, even in how we present ourselves, can be a testimony to our faith.</w:t>
      </w:r>
    </w:p>
    <w:p w14:paraId="79446EB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your appearance reflect honor and respect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appearance in relation to honoring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appearance aligns with your values and beliefs? </w:t>
      </w:r>
    </w:p>
    <w:p w14:paraId="7B8B7ABA"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28254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72BBCC8" w14:textId="77777777" w:rsidR="001D4D30" w:rsidRDefault="001D4D30" w:rsidP="0072225D">
      <w:pPr>
        <w:spacing w:line="247" w:lineRule="auto"/>
        <w:rPr>
          <w:rFonts w:eastAsia="Times New Roman"/>
          <w:b/>
          <w:bCs/>
          <w:kern w:val="0"/>
          <w:sz w:val="21"/>
          <w:szCs w:val="21"/>
        </w:rPr>
      </w:pPr>
    </w:p>
    <w:p w14:paraId="51574581" w14:textId="412BC4DA"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Celebrate Gender Distinctions</w:t>
      </w:r>
    </w:p>
    <w:p w14:paraId="1C12518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a world that often blurs gender lines, 1 Corinthians 11 celebrates the unique distinctions between men and women. "For man did not come from woman, but woman from man" (1 Corinthians 11:8). These differences are not just biological but are part of God's intentional design. Embracing our God-given roles allows us to function effectively within the body of Christ, each contributing uniquely to His kingdom.</w:t>
      </w:r>
    </w:p>
    <w:p w14:paraId="05CECF4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celebrate gender distinctions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gender roles in worship settings?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gender differences in your community? </w:t>
      </w:r>
    </w:p>
    <w:p w14:paraId="69F2E72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Reflect God's Glory</w:t>
      </w:r>
    </w:p>
    <w:p w14:paraId="269BAA6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reminds us that we are created to reflect God's glory. "A man ought not to cover his head, since he is the image and glory of God; but woman is the glory of man" (1 Corinthians 11:7). Our lives should be a mirror of God's character, shining His light into the world. This is a call to live in a way that honors Him, making His presence known through our actions and attitudes.</w:t>
      </w:r>
    </w:p>
    <w:p w14:paraId="3CE3F67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reflecting God's glory is important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God's glory? </w:t>
      </w:r>
    </w:p>
    <w:p w14:paraId="433C2879"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85EE5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07C01CC" w14:textId="77777777" w:rsidR="001D4D30" w:rsidRDefault="001D4D30" w:rsidP="0072225D">
      <w:pPr>
        <w:spacing w:line="247" w:lineRule="auto"/>
        <w:rPr>
          <w:rFonts w:eastAsia="Times New Roman"/>
          <w:b/>
          <w:bCs/>
          <w:kern w:val="0"/>
          <w:sz w:val="21"/>
          <w:szCs w:val="21"/>
        </w:rPr>
      </w:pPr>
    </w:p>
    <w:p w14:paraId="10735262" w14:textId="7C1659B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Understand the Interdependence of Men and Women</w:t>
      </w:r>
    </w:p>
    <w:p w14:paraId="332C259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11 highlights the interdependence between men and women. "Nevertheless, in the Lord woman is not independent of man, nor is man independent of woman" (1 Corinthians 11:11). This mutual reliance is a beautiful picture of how we are designed to support and complement each other, working together to fulfill God's purposes. It's a reminder that we are stronger together, united in Christ.</w:t>
      </w:r>
    </w:p>
    <w:p w14:paraId="66C32C1F" w14:textId="77777777" w:rsidR="001D4D30" w:rsidRDefault="0072225D" w:rsidP="0072225D">
      <w:pPr>
        <w:spacing w:line="247" w:lineRule="auto"/>
      </w:pPr>
      <w:r w:rsidRPr="00F6333B">
        <w:rPr>
          <w:rFonts w:eastAsia="Times New Roman"/>
          <w:kern w:val="0"/>
          <w:sz w:val="21"/>
          <w:szCs w:val="21"/>
        </w:rPr>
        <w:t>1. How can understanding interdependence in 1 Corinthians 11 improve relationships between men and women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mutual respect between genders in 1 Corinthians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promote gender interdependence in your community?</w:t>
      </w:r>
    </w:p>
    <w:p w14:paraId="13365884" w14:textId="05494405"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the Natural Order</w:t>
      </w:r>
    </w:p>
    <w:p w14:paraId="26EE68B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speaks to the natural order established by God, using nature as an illustration. "Does not nature itself teach you that if a man has long hair, it is a disgrace to him?" (1 Corinthians 11:14). This lesson encourages us to respect the natural distinctions and roles that God has set in place, recognizing that they are for our benefit and His glory.</w:t>
      </w:r>
    </w:p>
    <w:p w14:paraId="2334072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concept of respecting natural order in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natural order is important in maintaining harmony in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natural order in your workplace? </w:t>
      </w:r>
    </w:p>
    <w:p w14:paraId="29C373BF"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00082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8D0A437" w14:textId="77777777" w:rsidR="001D4D30" w:rsidRDefault="001D4D30" w:rsidP="0072225D">
      <w:pPr>
        <w:spacing w:line="247" w:lineRule="auto"/>
        <w:rPr>
          <w:rFonts w:eastAsia="Times New Roman"/>
          <w:b/>
          <w:bCs/>
          <w:kern w:val="0"/>
          <w:sz w:val="21"/>
          <w:szCs w:val="21"/>
        </w:rPr>
      </w:pPr>
    </w:p>
    <w:p w14:paraId="1E023DE1" w14:textId="10466D0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Participate in the Lord's Supper with Reverence</w:t>
      </w:r>
    </w:p>
    <w:p w14:paraId="570C9FC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chapter provides guidance on approaching the Lord's Supper with the right heart. "For anyone who eats and drinks without recognizing the body eats and drinks judgment on himself" (1 Corinthians 11:29). This sacred act is a time to remember Christ's sacrifice and examine our hearts, ensuring we partake with reverence and gratitude.</w:t>
      </w:r>
    </w:p>
    <w:p w14:paraId="1A597FB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prepare your heart to participate in the Lord's Supper with reverence and sincerity?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examining oneself before the Lord's Supper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the Lord's Supper remains a meaningful experience? </w:t>
      </w:r>
    </w:p>
    <w:p w14:paraId="76863A37"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Examine Yourself Before Communion</w:t>
      </w:r>
    </w:p>
    <w:p w14:paraId="167457E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urges believers to self-examine before participating in communion. "Everyone ought to examine themselves before they eat of the bread and drink from the cup" (1 Corinthians 11:28). This introspection helps us approach the Lord's table with a clean heart, fostering a deeper connection with God and a renewed commitment to live according to His will.</w:t>
      </w:r>
    </w:p>
    <w:p w14:paraId="085CFF9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prepare your heart and mind before participating in communion?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self-examination is crucial before taking communion?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a meaningful communion experience? </w:t>
      </w:r>
    </w:p>
    <w:p w14:paraId="56F308B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6A4328"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387BC9A" w14:textId="77777777" w:rsidR="001D4D30" w:rsidRDefault="001D4D30" w:rsidP="0072225D">
      <w:pPr>
        <w:spacing w:line="247" w:lineRule="auto"/>
        <w:rPr>
          <w:rFonts w:eastAsia="Times New Roman"/>
          <w:b/>
          <w:bCs/>
          <w:kern w:val="0"/>
          <w:sz w:val="21"/>
          <w:szCs w:val="21"/>
        </w:rPr>
      </w:pPr>
    </w:p>
    <w:p w14:paraId="72C58F41" w14:textId="409F1F7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Recognize the Body of Christ</w:t>
      </w:r>
    </w:p>
    <w:p w14:paraId="20159D3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Understanding the significance of the body of Christ is crucial. "For those who eat and drink without discerning the body of Christ eat and drink judgment on themselves" (1 Corinthians 11:29). This lesson calls us to appreciate the unity and diversity within the church, recognizing that we are all part of one body, each with a vital role to play.</w:t>
      </w:r>
    </w:p>
    <w:p w14:paraId="783BF58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recognize and honor the Body of Christ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the Body of Christ is essential for community unity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discerning the Body of Christ during communion? </w:t>
      </w:r>
    </w:p>
    <w:p w14:paraId="2F482E7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Await the Lord's Return with Anticipation</w:t>
      </w:r>
    </w:p>
    <w:p w14:paraId="7F2C4C7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1 Corinthians 11 encourages us to live with the expectation of Christ's return. "For whenever you eat this bread and drink this cup, you proclaim the Lord's death until He comes" (1 Corinthians 11:26). This anticipation fuels our faith and motivates us to live in a way that honors Him, eagerly awaiting the day when we will be united with our Savior.</w:t>
      </w:r>
    </w:p>
    <w:p w14:paraId="617DA5DA"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prepare your heart and mind for the Lord's return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better anticipate the Lord's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anticipating the Lord's return influence your interactions with others?</w:t>
      </w:r>
      <w:r w:rsidRPr="001B37DC">
        <w:br w:type="page"/>
      </w:r>
    </w:p>
    <w:p w14:paraId="2C508087"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12 Teaching Points and Bible Study Questions</w:t>
      </w:r>
    </w:p>
    <w:p w14:paraId="275F76D6" w14:textId="795B30A4"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Unity in Diversity</w:t>
      </w:r>
    </w:p>
    <w:p w14:paraId="145EC7A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12, Paul emphasizes the beauty of diversity within the body of Christ. Just as a body has many parts, each with its own function, so too does the church. "For just as the body is one and has many parts, and all the parts of the body, though many, are one body, so also is Christ" (1 Corinthians 12:12). Embrace the unique gifts and talents God has given you, knowing that they contribute to the greater good of the community.</w:t>
      </w:r>
    </w:p>
    <w:p w14:paraId="131D6E2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contribute to unity while embracing diverse gifts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diversity is essential for the strength of a church body?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and support others' unique gifts? </w:t>
      </w:r>
    </w:p>
    <w:p w14:paraId="6B1812B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Source of Spiritual Gifts</w:t>
      </w:r>
    </w:p>
    <w:p w14:paraId="15926E3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All spiritual gifts come from the same Spirit, and they are given for the common good. "There are different gifts, but the same Spirit" (1 Corinthians 12:4). Recognize that your abilities are not self-generated but are divine endowments meant to serve others and glorify God. This perspective keeps us humble and focused on the giver rather than the gift.</w:t>
      </w:r>
    </w:p>
    <w:p w14:paraId="2D9BF4E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recognizing the Holy Spirit as the source of gifts change your approach to using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God as the giver of spiritual gifts?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spiritual gifts are used for the common good? </w:t>
      </w:r>
    </w:p>
    <w:p w14:paraId="7486DA07"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07B7E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AC81DB0" w14:textId="77777777" w:rsidR="001D4D30" w:rsidRDefault="001D4D30" w:rsidP="0072225D">
      <w:pPr>
        <w:spacing w:line="247" w:lineRule="auto"/>
        <w:rPr>
          <w:rFonts w:eastAsia="Times New Roman"/>
          <w:b/>
          <w:bCs/>
          <w:kern w:val="0"/>
          <w:sz w:val="21"/>
          <w:szCs w:val="21"/>
        </w:rPr>
      </w:pPr>
    </w:p>
    <w:p w14:paraId="530EF41E" w14:textId="0427ED5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Every Member is Essential</w:t>
      </w:r>
    </w:p>
    <w:p w14:paraId="7FB8178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No part of the body is insignificant. Paul reminds us that "the eye cannot say to the hand, 'I do not need you'" (1 Corinthians 12:21). Each member of the church has a vital role to play, and every contribution is valuable. Celebrate the contributions of others and encourage those who may feel overlooked or undervalued.</w:t>
      </w:r>
    </w:p>
    <w:p w14:paraId="546CC20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recognize and appreciate the unique gifts of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every member's contribution is vital for the church's overall health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own gifts are used effectively within your community? </w:t>
      </w:r>
    </w:p>
    <w:p w14:paraId="6B5C9B20"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Interdependence is Key</w:t>
      </w:r>
    </w:p>
    <w:p w14:paraId="5AB7FBE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body of Christ thrives on interdependence. "If one part suffers, every part suffers with it; if one part is honored, every part rejoices with it" (1 Corinthians 12:26). This interconnectedness means that we are called to support, uplift, and care for one another, reflecting the love and unity that Christ desires for His church.</w:t>
      </w:r>
    </w:p>
    <w:p w14:paraId="5F46DE3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concept of interdependence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interdependence is crucial for a community's growth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interdependence in your workplace or community? </w:t>
      </w:r>
    </w:p>
    <w:p w14:paraId="1B552F71"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5721B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5CEC42E" w14:textId="77777777" w:rsidR="001D4D30" w:rsidRDefault="001D4D30" w:rsidP="0072225D">
      <w:pPr>
        <w:spacing w:line="247" w:lineRule="auto"/>
        <w:rPr>
          <w:rFonts w:eastAsia="Times New Roman"/>
          <w:b/>
          <w:bCs/>
          <w:kern w:val="0"/>
          <w:sz w:val="21"/>
          <w:szCs w:val="21"/>
        </w:rPr>
      </w:pPr>
    </w:p>
    <w:p w14:paraId="3CC90C3A" w14:textId="2EB661B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Spirit's Sovereignty</w:t>
      </w:r>
    </w:p>
    <w:p w14:paraId="07E6D1C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Holy Spirit distributes gifts as He wills, not according to our desires or preferences. "But one and the same Spirit works all these things, distributing to each one individually as He wills" (1 Corinthians 12:11). Trust in the Spirit's wisdom and timing, knowing that He equips us perfectly for the tasks God has prepared for us.</w:t>
      </w:r>
    </w:p>
    <w:p w14:paraId="33126469" w14:textId="77777777" w:rsidR="001D4D30" w:rsidRDefault="0072225D" w:rsidP="0072225D">
      <w:pPr>
        <w:spacing w:line="247" w:lineRule="auto"/>
      </w:pPr>
      <w:r w:rsidRPr="00F6333B">
        <w:rPr>
          <w:rFonts w:eastAsia="Times New Roman"/>
          <w:kern w:val="0"/>
          <w:sz w:val="21"/>
          <w:szCs w:val="21"/>
        </w:rPr>
        <w:t>1. How can you recognize and embrace the Spirit's sovereignty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 distributes gifts differently, and how does this affect community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the Spirit's guidance when facing uncertainty in your life?</w:t>
      </w:r>
    </w:p>
    <w:p w14:paraId="5DE039A6" w14:textId="68F5A6F1"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Your Unique Role</w:t>
      </w:r>
    </w:p>
    <w:p w14:paraId="7E106CF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God has placed each of us in the body just as He intended. "But in fact, God has arranged the members of the body, every one of them, according to His design" (1 Corinthians 12:18). Embrace your role with gratitude and diligence, knowing that you are fulfilling a divine purpose that only you can accomplish.</w:t>
      </w:r>
    </w:p>
    <w:p w14:paraId="573153D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embrace your unique role in your community or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diverse gifts strengthens a group or team?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others in discovering their unique roles? </w:t>
      </w:r>
    </w:p>
    <w:p w14:paraId="7BE31B1F"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C67C41"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260CA2BD" w14:textId="77777777" w:rsidR="001D4D30" w:rsidRDefault="001D4D30" w:rsidP="0072225D">
      <w:pPr>
        <w:spacing w:line="247" w:lineRule="auto"/>
        <w:rPr>
          <w:rFonts w:eastAsia="Times New Roman"/>
          <w:b/>
          <w:bCs/>
          <w:kern w:val="0"/>
          <w:sz w:val="21"/>
          <w:szCs w:val="21"/>
        </w:rPr>
      </w:pPr>
    </w:p>
    <w:p w14:paraId="1A6B232C" w14:textId="33999597"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Avoid Comparisons</w:t>
      </w:r>
    </w:p>
    <w:p w14:paraId="1B31195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Comparing ourselves to others can lead to envy or pride. Paul encourages us to focus on our own calling and contribution. "If the whole body were an eye, where would the sense of hearing be?" (1 Corinthians 12:17). Celebrate the diversity of gifts and avoid the trap of comparison, which can hinder our effectiveness and joy.</w:t>
      </w:r>
    </w:p>
    <w:p w14:paraId="45A4F31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appreciate your unique gifts without comparing them to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comparing yourself to others can hinder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celebrate others' gifts while valuing your own contributions? </w:t>
      </w:r>
    </w:p>
    <w:p w14:paraId="640EC22C"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the Greater Good</w:t>
      </w:r>
    </w:p>
    <w:p w14:paraId="253C05C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Spiritual gifts are given for the common good, not personal gain. "Now to each one the manifestation of the Spirit is given for the common good" (1 Corinthians 12:7). Use your gifts to build up the church and serve others, reflecting Christ's selfless love and advancing His kingdom on earth.</w:t>
      </w:r>
    </w:p>
    <w:p w14:paraId="0AB5629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use your spiritual gifts to benefit the community and seek the greater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unity in diversity for achieving the greater good?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the greater good over personal recognition? </w:t>
      </w:r>
    </w:p>
    <w:p w14:paraId="2656175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931DB4"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EA76B27" w14:textId="77777777" w:rsidR="001D4D30" w:rsidRDefault="001D4D30" w:rsidP="0072225D">
      <w:pPr>
        <w:spacing w:line="247" w:lineRule="auto"/>
        <w:rPr>
          <w:rFonts w:eastAsia="Times New Roman"/>
          <w:b/>
          <w:bCs/>
          <w:kern w:val="0"/>
          <w:sz w:val="21"/>
          <w:szCs w:val="21"/>
        </w:rPr>
      </w:pPr>
    </w:p>
    <w:p w14:paraId="6B939AB5" w14:textId="73E761F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Honor the Less Visible</w:t>
      </w:r>
    </w:p>
    <w:p w14:paraId="18A314E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highlights the importance of honoring the less visible members of the body. "On the contrary, the parts of the body that seem to be weaker are indispensable" (1 Corinthians 12:22). Recognize and appreciate those who serve behind the scenes, understanding that their contributions are crucial to the health and function of the church.</w:t>
      </w:r>
    </w:p>
    <w:p w14:paraId="4364D0C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honor and support less visible members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contributions of those who work behind the scenes?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everyone feels valued and essential in your group? </w:t>
      </w:r>
    </w:p>
    <w:p w14:paraId="0DAA68B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Strive for Unity</w:t>
      </w:r>
    </w:p>
    <w:p w14:paraId="5D80091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Above all, strive for unity within the body of Christ. "So that there should be no division in the body, but that its parts should have equal concern for each other" (1 Corinthians 12:25). Foster an environment of love, respect, and cooperation, reflecting the unity that Jesus prayed for in His church. By doing so, we become a powerful witness to the world of God's transformative love.</w:t>
      </w:r>
    </w:p>
    <w:p w14:paraId="13E8FA84"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promote unity in your church community using your unique spiritual gifts?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diversity in spiritual gifts is essential for achieving unity 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contribute to unity rather than division?</w:t>
      </w:r>
      <w:r w:rsidRPr="001B37DC">
        <w:br w:type="page"/>
      </w:r>
    </w:p>
    <w:p w14:paraId="6BDF60E8"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13 Teaching Points and Bible Study Questions</w:t>
      </w:r>
    </w:p>
    <w:p w14:paraId="7395A501" w14:textId="47C65FDB"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Love is Patient and Kind</w:t>
      </w:r>
    </w:p>
    <w:p w14:paraId="4EE819F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a world that often rushes us and tests our patience, 1 Corinthians 13:4 reminds us that "Love is patient, love is kind." This verse calls us to slow down and extend grace to others, just as God extends His grace to us. Patience and kindness are not just virtues but are foundational to living a life that reflects Christ's love. When we practice patience, we allow room for growth and understanding, and kindness becomes the language through which we communicate God's love to others.</w:t>
      </w:r>
    </w:p>
    <w:p w14:paraId="3938E34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patience and kindness in challenging relationships or situations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and kindness are essential components of love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w:t>
      </w:r>
      <w:proofErr w:type="gramStart"/>
      <w:r w:rsidRPr="00F6333B">
        <w:rPr>
          <w:rFonts w:eastAsia="Times New Roman"/>
          <w:kern w:val="0"/>
          <w:sz w:val="21"/>
          <w:szCs w:val="21"/>
        </w:rPr>
        <w:t>more patient and kind</w:t>
      </w:r>
      <w:proofErr w:type="gramEnd"/>
      <w:r w:rsidRPr="00F6333B">
        <w:rPr>
          <w:rFonts w:eastAsia="Times New Roman"/>
          <w:kern w:val="0"/>
          <w:sz w:val="21"/>
          <w:szCs w:val="21"/>
        </w:rPr>
        <w:t xml:space="preserve"> attitude towards yourself and others? </w:t>
      </w:r>
    </w:p>
    <w:p w14:paraId="5674371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Does Not Envy or Boast</w:t>
      </w:r>
    </w:p>
    <w:p w14:paraId="437269D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Envy and boasting are two sides of the same coin, both rooted in pride. 1 Corinthians 13:4 continues, "It does not envy, it does not boast, it is not proud." By focusing on love, we shift our attention from ourselves to others, celebrating their successes and supporting them in their struggles. This selfless love mirrors the humility of Christ, who, though He was in the form of God, did not count equality with God a thing to be grasped.</w:t>
      </w:r>
    </w:p>
    <w:p w14:paraId="17521F1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contentment to avoid envy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celebrate others' successes without feeling the need to boast?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love's absence of envy and boasting strengthens relationships? </w:t>
      </w:r>
    </w:p>
    <w:p w14:paraId="6FD9892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E09D44"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CE66C45" w14:textId="77777777" w:rsidR="001D4D30" w:rsidRDefault="001D4D30" w:rsidP="0072225D">
      <w:pPr>
        <w:spacing w:line="247" w:lineRule="auto"/>
        <w:rPr>
          <w:rFonts w:eastAsia="Times New Roman"/>
          <w:b/>
          <w:bCs/>
          <w:kern w:val="0"/>
          <w:sz w:val="21"/>
          <w:szCs w:val="21"/>
        </w:rPr>
      </w:pPr>
    </w:p>
    <w:p w14:paraId="447F769E" w14:textId="2DFE393C"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Love is Not Arrogant or Rude</w:t>
      </w:r>
    </w:p>
    <w:p w14:paraId="68F66D4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Arrogance and rudeness can create barriers between us and others, but love breaks down these walls. As 1 Corinthians 13:5 states, "It is not rude, it is not self-seeking." Love calls us to be considerate and respectful, putting others before ourselves. This attitude fosters community and reflects the servant heart of Jesus, who came not to be served but to serve.</w:t>
      </w:r>
    </w:p>
    <w:p w14:paraId="50CA38F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humility in relationships to avoid being perceived as arrogant or rude?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arrogance often leads to misunderstandings in communication?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love rather than rudeness? </w:t>
      </w:r>
    </w:p>
    <w:p w14:paraId="78F9551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is Not Easily Angered</w:t>
      </w:r>
    </w:p>
    <w:p w14:paraId="1041637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moments of frustration, it's easy to let anger take control. However, 1 Corinthians 13:5 reminds us that love "is not easily angered." By practicing self-control and seeking understanding, we can respond to situations with a calm and loving heart. This restraint is a testament to the Holy Spirit's work within us, producing the fruit of peace and patience.</w:t>
      </w:r>
    </w:p>
    <w:p w14:paraId="3792850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patience to avoid becoming easily angered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help you respond with love instead of anger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love's ability to not be easily angered strengthens relationships? </w:t>
      </w:r>
    </w:p>
    <w:p w14:paraId="32779F17"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9A253C"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59241A5" w14:textId="77777777" w:rsidR="001D4D30" w:rsidRDefault="001D4D30" w:rsidP="0072225D">
      <w:pPr>
        <w:spacing w:line="247" w:lineRule="auto"/>
        <w:rPr>
          <w:rFonts w:eastAsia="Times New Roman"/>
          <w:b/>
          <w:bCs/>
          <w:kern w:val="0"/>
          <w:sz w:val="21"/>
          <w:szCs w:val="21"/>
        </w:rPr>
      </w:pPr>
    </w:p>
    <w:p w14:paraId="0B075157" w14:textId="59935E37"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Love Keeps No Record of Wrongs</w:t>
      </w:r>
    </w:p>
    <w:p w14:paraId="32C8359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Forgiveness is a cornerstone of Christian faith, and 1 Corinthians 13:5 emphasizes that love "keeps no record of wrongs." Holding onto past grievances only weighs us down and hinders our relationships. By choosing to forgive, we reflect the forgiveness we have received through Christ, who has cast our sins as far as the east is from the west.</w:t>
      </w:r>
    </w:p>
    <w:p w14:paraId="28E32CF7" w14:textId="77777777" w:rsidR="001D4D30" w:rsidRDefault="0072225D" w:rsidP="0072225D">
      <w:pPr>
        <w:spacing w:line="247" w:lineRule="auto"/>
      </w:pPr>
      <w:r w:rsidRPr="00F6333B">
        <w:rPr>
          <w:rFonts w:eastAsia="Times New Roman"/>
          <w:kern w:val="0"/>
          <w:sz w:val="21"/>
          <w:szCs w:val="21"/>
        </w:rPr>
        <w:t>1. How can you practice forgiveness daily to ensure love keeps no record of wrongs?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let go of past grievances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mindset of love that forgives easily?</w:t>
      </w:r>
    </w:p>
    <w:p w14:paraId="2115CB87" w14:textId="269E7B0B"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Does Not Delight in Evil but Rejoices with the Truth</w:t>
      </w:r>
    </w:p>
    <w:p w14:paraId="5C2DB53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a world where truth is often distorted, 1 Corinthians 13:6 calls us to "rejoice with the truth." Love does not find joy in wrongdoing but celebrates honesty and integrity. By standing firm in truth, we honor God and build trust with those around us, shining as lights in a dark world.</w:t>
      </w:r>
    </w:p>
    <w:p w14:paraId="608EABA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rejoicing in truth rather than delighting in gossip or negativity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avoid delighting in others' misfortunes, and how can you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truth and not with harmful intentions? </w:t>
      </w:r>
    </w:p>
    <w:p w14:paraId="0491F9A2"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B09D30"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183D7707" w14:textId="77777777" w:rsidR="001D4D30" w:rsidRDefault="001D4D30" w:rsidP="0072225D">
      <w:pPr>
        <w:spacing w:line="247" w:lineRule="auto"/>
        <w:rPr>
          <w:rFonts w:eastAsia="Times New Roman"/>
          <w:b/>
          <w:bCs/>
          <w:kern w:val="0"/>
          <w:sz w:val="21"/>
          <w:szCs w:val="21"/>
        </w:rPr>
      </w:pPr>
    </w:p>
    <w:p w14:paraId="5C5C9609" w14:textId="278AF09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Love Always Protects</w:t>
      </w:r>
    </w:p>
    <w:p w14:paraId="66F4CC1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Love is a shield, offering protection and security. As 1 Corinthians 13:7 states, "It always protects." This protective nature of love is not about control but about safeguarding the well-being of others. Just as God is our refuge and strength, we are called to be a source of support and safety for those we love.</w:t>
      </w:r>
    </w:p>
    <w:p w14:paraId="5846224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protect loved ones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love's protective nature is essential in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consistently protect those you care about? </w:t>
      </w:r>
    </w:p>
    <w:p w14:paraId="159E3080"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Always Trusts</w:t>
      </w:r>
    </w:p>
    <w:p w14:paraId="70B75A2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Trust is the foundation of any strong relationship, and 1 Corinthians 13:7 reminds us that love "always trusts." This trust is not blind but is rooted in faith and confidence in God's plan. By trusting others, we build deeper connections and demonstrate the faithfulness that God shows us every day.</w:t>
      </w:r>
    </w:p>
    <w:p w14:paraId="450A076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trusting others in your daily relationships, even when it's challenging?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is a crucial component of love in building strong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rebuild trust when it has been broken in a relationship? </w:t>
      </w:r>
    </w:p>
    <w:p w14:paraId="2C5BF879"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1F7745"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4F538D4" w14:textId="77777777" w:rsidR="001D4D30" w:rsidRDefault="001D4D30" w:rsidP="0072225D">
      <w:pPr>
        <w:spacing w:line="247" w:lineRule="auto"/>
        <w:rPr>
          <w:rFonts w:eastAsia="Times New Roman"/>
          <w:b/>
          <w:bCs/>
          <w:kern w:val="0"/>
          <w:sz w:val="21"/>
          <w:szCs w:val="21"/>
        </w:rPr>
      </w:pPr>
    </w:p>
    <w:p w14:paraId="2CCA9252" w14:textId="4B2F69A8"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Love Always Hopes</w:t>
      </w:r>
    </w:p>
    <w:p w14:paraId="725C2B7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Hope is a powerful force that propels us forward, and 1 Corinthians 13:7 encourages us that love "always hopes." In times of uncertainty, love fuels our hope, reminding us of God's promises and the eternal future we have in Christ. This hope is an anchor for our souls, keeping us steadfast and secure.</w:t>
      </w:r>
    </w:p>
    <w:p w14:paraId="54FBEEE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practice love that always hopes in challenging relationships or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others when you choose to love them unconditionally?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hope in love impact your personal growth and relationships? </w:t>
      </w:r>
    </w:p>
    <w:p w14:paraId="60093E87"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Always Perseveres</w:t>
      </w:r>
    </w:p>
    <w:p w14:paraId="5DB0B1B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love is enduring. As 1 Corinthians 13:7 concludes, "It always perseveres." Love does not give up, even in the face of challenges. This perseverance is a reflection of God's unwavering love for us, a love that never fails. By persevering in love, we demonstrate the transformative power of the Gospel, showing the world that true love is not just a feeling but a commitment.</w:t>
      </w:r>
    </w:p>
    <w:p w14:paraId="5E9F5A54"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demonstrate perseverance in love during challenging times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for maintaining long-lasting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love perseveres through difficulties?</w:t>
      </w:r>
      <w:r w:rsidRPr="001B37DC">
        <w:br w:type="page"/>
      </w:r>
    </w:p>
    <w:p w14:paraId="22592AF9"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14 Teaching Points and Bible Study Questions</w:t>
      </w:r>
    </w:p>
    <w:p w14:paraId="51D25FDB" w14:textId="7E92254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Pursue Love Above All</w:t>
      </w:r>
    </w:p>
    <w:p w14:paraId="0EB446C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14:1, Paul encourages us to "pursue love and eagerly desire spiritual gifts, especially the gift of prophecy." Love is the foundation of all spiritual gifts and should be our primary pursuit. When love is our guiding principle, our actions and words reflect the heart of Christ, drawing others closer to Him.</w:t>
      </w:r>
    </w:p>
    <w:p w14:paraId="350B06B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prioritize love in your daily interactions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emphasized over spiritual gifts in building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love in challenging situations? </w:t>
      </w:r>
    </w:p>
    <w:p w14:paraId="030CB76E"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19E5A57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Prophecy is highlighted as a gift that builds up the church. As Paul states, "the one who prophesies speaks to men for their edification, encouragement, and comfort" (1 Corinthians 14:3). This gift allows us to speak God's truth into the lives of others, providing guidance and hope that aligns with His Word.</w:t>
      </w:r>
    </w:p>
    <w:p w14:paraId="1A0AA4E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power of prophecy to encourage and strengthen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is emphasized over speaking in tongues for building up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discern and share prophetic insights responsibly in your daily life? </w:t>
      </w:r>
    </w:p>
    <w:p w14:paraId="009F61FC"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CD475C"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B7319B3" w14:textId="77777777" w:rsidR="001D4D30" w:rsidRDefault="001D4D30" w:rsidP="0072225D">
      <w:pPr>
        <w:spacing w:line="247" w:lineRule="auto"/>
        <w:rPr>
          <w:rFonts w:eastAsia="Times New Roman"/>
          <w:b/>
          <w:bCs/>
          <w:kern w:val="0"/>
          <w:sz w:val="21"/>
          <w:szCs w:val="21"/>
        </w:rPr>
      </w:pPr>
    </w:p>
    <w:p w14:paraId="2564D908" w14:textId="01378EE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Importance of Clarity</w:t>
      </w:r>
    </w:p>
    <w:p w14:paraId="28E6DAB4"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emphasizes the need for clear communication in the church. "If the trumpet does not sound a clear call, who will get ready for battle?" (1 Corinthians 14:8). Whether in teaching, preaching, or everyday conversations, clarity ensures that the message of the Gospel is understood and embraced.</w:t>
      </w:r>
    </w:p>
    <w:p w14:paraId="3B60FA3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communication in church is clear and edifying for everyone present?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clarity in speech is crucial for building up the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confusion and promote understanding during group discussions? </w:t>
      </w:r>
    </w:p>
    <w:p w14:paraId="126BED1F"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Building Up the Church</w:t>
      </w:r>
    </w:p>
    <w:p w14:paraId="5174694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chapter repeatedly stresses the importance of edifying the church. "Since you are eager for gifts of the Spirit, strive to excel in those that build up the church" (1 Corinthians 14:12). Our focus should be on using our gifts to strengthen and encourage the body of Christ, fostering unity and growth.</w:t>
      </w:r>
    </w:p>
    <w:p w14:paraId="79F75FF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use your spiritual gifts to effectively build up your church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prophecy over tongues is emphasized for church edification?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contributions strengthen the church? </w:t>
      </w:r>
    </w:p>
    <w:p w14:paraId="3BDEC8AC"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1050E1"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2EADFFD" w14:textId="77777777" w:rsidR="001D4D30" w:rsidRDefault="001D4D30" w:rsidP="0072225D">
      <w:pPr>
        <w:spacing w:line="247" w:lineRule="auto"/>
        <w:rPr>
          <w:rFonts w:eastAsia="Times New Roman"/>
          <w:b/>
          <w:bCs/>
          <w:kern w:val="0"/>
          <w:sz w:val="21"/>
          <w:szCs w:val="21"/>
        </w:rPr>
      </w:pPr>
    </w:p>
    <w:p w14:paraId="2228A5A0" w14:textId="60FBB20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Role of Tongues</w:t>
      </w:r>
    </w:p>
    <w:p w14:paraId="0C66B56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While speaking in tongues is a spiritual gift, Paul advises that it should be used appropriately. "If I pray in a tongue, my spirit prays, but my mind is unfruitful" (1 Corinthians 14:14). Tongues should be accompanied by interpretation to ensure that the entire congregation benefits and is edified.</w:t>
      </w:r>
    </w:p>
    <w:p w14:paraId="0F72BA71" w14:textId="77777777" w:rsidR="001D4D30" w:rsidRDefault="0072225D" w:rsidP="0072225D">
      <w:pPr>
        <w:spacing w:line="247" w:lineRule="auto"/>
      </w:pPr>
      <w:r w:rsidRPr="00F6333B">
        <w:rPr>
          <w:rFonts w:eastAsia="Times New Roman"/>
          <w:kern w:val="0"/>
          <w:sz w:val="21"/>
          <w:szCs w:val="21"/>
        </w:rPr>
        <w:t>1. How can speaking in tongues impact personal and communal worship in your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prophecy over tongues for building up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that spiritual gifts, like tongues, are used effectively in your community?</w:t>
      </w:r>
    </w:p>
    <w:p w14:paraId="2002848D" w14:textId="1A7ED9B5"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Order in Worship</w:t>
      </w:r>
    </w:p>
    <w:p w14:paraId="1BA3E24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provides guidance on maintaining order during worship services. "For God is not a God of disorder but of peace" (1 Corinthians 14:33). A structured and orderly service allows for a more meaningful and impactful worship experience, where everyone can participate and be uplifted.</w:t>
      </w:r>
    </w:p>
    <w:p w14:paraId="792B809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we ensure our worship services are orderly and edifying for everyone involved?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clarity and understanding in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contribute to a more organized worship experience? </w:t>
      </w:r>
    </w:p>
    <w:p w14:paraId="74E9B5A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2BD29B"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455356F" w14:textId="77777777" w:rsidR="001D4D30" w:rsidRDefault="001D4D30" w:rsidP="0072225D">
      <w:pPr>
        <w:spacing w:line="247" w:lineRule="auto"/>
        <w:rPr>
          <w:rFonts w:eastAsia="Times New Roman"/>
          <w:b/>
          <w:bCs/>
          <w:kern w:val="0"/>
          <w:sz w:val="21"/>
          <w:szCs w:val="21"/>
        </w:rPr>
      </w:pPr>
    </w:p>
    <w:p w14:paraId="14F15523" w14:textId="6A3B69C2"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Value of Understanding</w:t>
      </w:r>
    </w:p>
    <w:p w14:paraId="095BD46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Understanding is crucial in worship and teaching. "I would rather speak five coherent words to instruct others than ten thousand words in a tongue" (1 Corinthians 14:19). Our goal should be to communicate God's truth in a way that is accessible and transformative for all who hear it.</w:t>
      </w:r>
    </w:p>
    <w:p w14:paraId="22EFCE6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understanding enhance your ability to communicate effectively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is emphasized over speaking in tongues in 1 Corinthians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words are understood and edifying to others? </w:t>
      </w:r>
    </w:p>
    <w:p w14:paraId="64CE2998"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Worship</w:t>
      </w:r>
    </w:p>
    <w:p w14:paraId="541EA6C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addresses the role of women in the church, encouraging them to learn in a respectful and orderly manner. "Let the women keep silent in the churches" (1 Corinthians 14:34) is often discussed, but the emphasis is on maintaining order and respect within the worship setting, reflecting the cultural context of the time.</w:t>
      </w:r>
    </w:p>
    <w:p w14:paraId="36F1E69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women actively contribute to worship while respecting the guidelines in 1 Corinthians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understanding the role of women in worship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Paul emphasized order in worship, and how can this apply to modern practices? </w:t>
      </w:r>
    </w:p>
    <w:p w14:paraId="2B6A51C6"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3488AF"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7E5A539A" w14:textId="77777777" w:rsidR="001D4D30" w:rsidRDefault="001D4D30" w:rsidP="0072225D">
      <w:pPr>
        <w:spacing w:line="247" w:lineRule="auto"/>
        <w:rPr>
          <w:rFonts w:eastAsia="Times New Roman"/>
          <w:b/>
          <w:bCs/>
          <w:kern w:val="0"/>
          <w:sz w:val="21"/>
          <w:szCs w:val="21"/>
        </w:rPr>
      </w:pPr>
    </w:p>
    <w:p w14:paraId="7928A3DE" w14:textId="7F6C71E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Spirit of Prophets</w:t>
      </w:r>
    </w:p>
    <w:p w14:paraId="27237A8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spirits of prophets are subject to prophets" (1 Corinthians 14:32). This teaches us that spiritual gifts should be exercised with self-control and accountability. We are called to use our gifts responsibly, ensuring they align with Scripture and the edification of the church.</w:t>
      </w:r>
    </w:p>
    <w:p w14:paraId="171F6E4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discern and encourage the spirit of prophecy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is emphasized over speaking in tongues for building up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prophetic messages are shared respectfully and orderly? </w:t>
      </w:r>
    </w:p>
    <w:p w14:paraId="2BD62AE1"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Everything Done in Love</w:t>
      </w:r>
    </w:p>
    <w:p w14:paraId="5237BD1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Paul concludes with a reminder that all things should be done in love. "But everything must be done in a proper and orderly manner" (1 Corinthians 14:40). Love is the driving force behind our actions, ensuring that our worship and service reflect the character of Christ and draw others to Him.</w:t>
      </w:r>
    </w:p>
    <w:p w14:paraId="3F5E4D3C"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your actions in church are motivated by love rather than personal gain?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for effective communication within the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love when resolving conflicts in your faith community?</w:t>
      </w:r>
      <w:r w:rsidRPr="001B37DC">
        <w:br w:type="page"/>
      </w:r>
    </w:p>
    <w:p w14:paraId="1FC5D8E1"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15 Teaching Points and Bible Study Questions</w:t>
      </w:r>
    </w:p>
    <w:p w14:paraId="041E00AA" w14:textId="6A462D0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Foundation of the Gospel</w:t>
      </w:r>
    </w:p>
    <w:p w14:paraId="0E0C33D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15:3-4 reminds us of the core message of our faith: "For I delivered to you as of first importance what I also received: that Christ died for our sins according to the Scriptures, that He was buried, that He was raised on the third day according to the Scriptures." This passage underscores the Gospel's foundation—Christ's death, burial, and resurrection. It's a reminder that our faith is not built on shifting sands but on the solid rock of Jesus' victory over sin and death.</w:t>
      </w:r>
    </w:p>
    <w:p w14:paraId="052D1D1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resurrection's significance to your daily life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resurrection is essential for understanding the Gospel's power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Gospel's foundational truths? </w:t>
      </w:r>
    </w:p>
    <w:p w14:paraId="2EC1C35D"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the Resurrection</w:t>
      </w:r>
    </w:p>
    <w:p w14:paraId="5A708F9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The resurrection is not just a historical event; it's the very power that fuels our faith. As Paul writes in 1 Corinthians 15:14, "And if Christ has not been raised, our preaching is worthless, and so is your faith." The resurrection validates everything Jesus taught and did. It assures us that our faith is not in vain and that we serve a living Savior who conquered the grave.</w:t>
      </w:r>
    </w:p>
    <w:p w14:paraId="2B42692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the power of the resurrection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resurrection's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resurrection's power matter in overcoming personal challenges? </w:t>
      </w:r>
    </w:p>
    <w:p w14:paraId="044B282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65098D"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4A4D4D4" w14:textId="77777777" w:rsidR="001D4D30" w:rsidRDefault="001D4D30" w:rsidP="0072225D">
      <w:pPr>
        <w:spacing w:line="247" w:lineRule="auto"/>
        <w:rPr>
          <w:rFonts w:eastAsia="Times New Roman"/>
          <w:b/>
          <w:bCs/>
          <w:kern w:val="0"/>
          <w:sz w:val="21"/>
          <w:szCs w:val="21"/>
        </w:rPr>
      </w:pPr>
    </w:p>
    <w:p w14:paraId="2DC8E552" w14:textId="092C5425"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Witnesses to the Truth</w:t>
      </w:r>
    </w:p>
    <w:p w14:paraId="0F1240B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emphasizes the importance of eyewitnesses in 1 Corinthians 15:5-8, where he lists those who saw the risen Christ, including Peter, the twelve, and over five hundred others. This testimony strengthens our confidence in the truth of the resurrection. It’s a reminder that our faith is not based on myths but on verifiable events witnessed by many.</w:t>
      </w:r>
    </w:p>
    <w:p w14:paraId="4A48D88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be a witness to the truth of the resurrection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testimony is important in sharing the message of the resurrection?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belief in the resurrection when faced with doubt? </w:t>
      </w:r>
    </w:p>
    <w:p w14:paraId="67A8D55E"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Our Resurrection</w:t>
      </w:r>
    </w:p>
    <w:p w14:paraId="530E54C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 xml:space="preserve">In 1 Corinthians 15:20, Paul declares, "But now Christ has been raised from the dead,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those who have fallen asleep." This verse assures us that Christ's resurrection is the first of many. Just as He was raised, so too will we be. This hope of our future resurrection gives us courage to face life's challenges, knowing that death is not the end.</w:t>
      </w:r>
    </w:p>
    <w:p w14:paraId="67D864FC"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the hope of resurrection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in the resurrection that impacts your life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resurrection provide comfort during times of loss or uncertainty? </w:t>
      </w:r>
    </w:p>
    <w:p w14:paraId="172AF242"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C0094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08369A4C" w14:textId="77777777" w:rsidR="001D4D30" w:rsidRDefault="001D4D30" w:rsidP="001D4D30">
      <w:pPr>
        <w:spacing w:line="240" w:lineRule="auto"/>
        <w:rPr>
          <w:rFonts w:eastAsia="Times New Roman"/>
          <w:b/>
          <w:bCs/>
          <w:kern w:val="0"/>
          <w:sz w:val="21"/>
          <w:szCs w:val="21"/>
        </w:rPr>
      </w:pPr>
    </w:p>
    <w:p w14:paraId="73A704F0" w14:textId="1D31527F" w:rsidR="0072225D" w:rsidRPr="001D4D30" w:rsidRDefault="0072225D" w:rsidP="001D4D30">
      <w:pPr>
        <w:spacing w:line="240" w:lineRule="auto"/>
        <w:rPr>
          <w:rFonts w:eastAsia="Times New Roman"/>
          <w:b/>
          <w:bCs/>
          <w:kern w:val="0"/>
          <w:sz w:val="21"/>
          <w:szCs w:val="21"/>
        </w:rPr>
      </w:pPr>
      <w:r w:rsidRPr="00F6333B">
        <w:rPr>
          <w:rFonts w:eastAsia="Times New Roman"/>
          <w:b/>
          <w:bCs/>
          <w:kern w:val="0"/>
          <w:sz w:val="21"/>
          <w:szCs w:val="21"/>
        </w:rPr>
        <w:t>Victory Over Death</w:t>
      </w:r>
    </w:p>
    <w:p w14:paraId="697572E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Death is often seen as the ultimate defeat, but 1 Corinthians 15:54-55 proclaims, "Death has been swallowed up in victory. Where, O death, is your victory? Where, O death, is your sting?" Through Christ, death has lost its power. This victory over death gives us a new perspective on life, encouraging us to live boldly and fearlessly for the Lord.</w:t>
      </w:r>
    </w:p>
    <w:p w14:paraId="2421C0B8" w14:textId="77777777" w:rsidR="001D4D30" w:rsidRDefault="0072225D" w:rsidP="0072225D">
      <w:pPr>
        <w:spacing w:line="247" w:lineRule="auto"/>
      </w:pPr>
      <w:r w:rsidRPr="00F6333B">
        <w:rPr>
          <w:rFonts w:eastAsia="Times New Roman"/>
          <w:kern w:val="0"/>
          <w:sz w:val="21"/>
          <w:szCs w:val="21"/>
        </w:rPr>
        <w:t>1. How can the promise of victory over death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concept of victory over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victory over death provide comfort during times of loss or uncertainty?</w:t>
      </w:r>
    </w:p>
    <w:p w14:paraId="7A6EEF53" w14:textId="224DF7A2"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Transformation</w:t>
      </w:r>
    </w:p>
    <w:p w14:paraId="0CE032B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speaks of the transformation that will occur at the resurrection in 1 Corinthians 15:51-52: "We will not all sleep, but we will all be changed—in an instant, in the twinkling of an eye, at the last trumpet." This transformation is a promise of our future glorified bodies, free from sin and decay. It inspires us to pursue holiness and live in anticipation of that glorious day.</w:t>
      </w:r>
    </w:p>
    <w:p w14:paraId="1006A88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transformation in Christ impact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transformation is essential for living out your faith authentically?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spiritual transformation in your life? </w:t>
      </w:r>
    </w:p>
    <w:p w14:paraId="7EA5CF34"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CE045D"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F6814ED" w14:textId="77777777" w:rsidR="001D4D30" w:rsidRDefault="001D4D30" w:rsidP="0072225D">
      <w:pPr>
        <w:spacing w:line="247" w:lineRule="auto"/>
        <w:rPr>
          <w:rFonts w:eastAsia="Times New Roman"/>
          <w:b/>
          <w:bCs/>
          <w:kern w:val="0"/>
          <w:sz w:val="21"/>
          <w:szCs w:val="21"/>
        </w:rPr>
      </w:pPr>
    </w:p>
    <w:p w14:paraId="6A7BAA77" w14:textId="218A3D8D"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Necessity of Perseverance</w:t>
      </w:r>
    </w:p>
    <w:p w14:paraId="2547814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15:58, Paul exhorts us, "Therefore, my beloved brothers, be steadfast, immovable, always abounding in the work of the Lord, because you know that your labor in the Lord is not in vain." This call to perseverance encourages us to remain faithful and diligent in our service to God, knowing that our efforts have eternal significance.</w:t>
      </w:r>
    </w:p>
    <w:p w14:paraId="4336754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message of perseverance in 1 Corinthians 15 to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for maintaining faith according to 1 Corinthians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persevere in their faith journey? </w:t>
      </w:r>
    </w:p>
    <w:p w14:paraId="1B3DF66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Mystery of the Resurrection</w:t>
      </w:r>
    </w:p>
    <w:p w14:paraId="33222CC0"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 acknowledges the mystery of the resurrection in 1 Corinthians 15:51, "Listen, I tell you a mystery: We will not all sleep, but we will all be changed." While we may not fully understand how the resurrection will occur, we trust in God's promise. This mystery invites us to live by faith, trusting in God's perfect plan and timing.</w:t>
      </w:r>
    </w:p>
    <w:p w14:paraId="411B941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the promise of resurrection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resurrection impacts your perspective on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with hope in the promise of resurrection? </w:t>
      </w:r>
    </w:p>
    <w:p w14:paraId="45991F86"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F23F3A"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83BEE9B" w14:textId="77777777" w:rsidR="001D4D30" w:rsidRDefault="001D4D30" w:rsidP="0072225D">
      <w:pPr>
        <w:spacing w:line="247" w:lineRule="auto"/>
        <w:rPr>
          <w:rFonts w:eastAsia="Times New Roman"/>
          <w:b/>
          <w:bCs/>
          <w:kern w:val="0"/>
          <w:sz w:val="21"/>
          <w:szCs w:val="21"/>
        </w:rPr>
      </w:pPr>
    </w:p>
    <w:p w14:paraId="5A0D4E75" w14:textId="4D704CB7"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The Assurance of God's Plan</w:t>
      </w:r>
    </w:p>
    <w:p w14:paraId="4B87D45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Corinthians 15:24-25 assures us of God's ultimate plan: "Then the end will come, when He hands over the kingdom to God the Father after He has destroyed all dominion, authority, and power. For He must reign until He has put all His enemies under His feet." This assurance of God's sovereign plan gives us peace, knowing that He is in control and will bring all things to completion.</w:t>
      </w:r>
    </w:p>
    <w:p w14:paraId="34EAE946"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the resurrection assure you of God's plan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plan impacts your perspective on future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assurance of God's plan? </w:t>
      </w:r>
    </w:p>
    <w:p w14:paraId="3303F51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for Christ</w:t>
      </w:r>
    </w:p>
    <w:p w14:paraId="39DDC12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1 Corinthians 15:32 challenges us with the question, "If the dead are not raised, 'Let us eat and drink, for tomorrow we die.'" But because we know the resurrection is true, we are called to live with purpose and passion for Christ. This call to live for Him transforms our daily lives, motivating us to share the hope of the Gospel with others.</w:t>
      </w:r>
    </w:p>
    <w:p w14:paraId="0B47DA8D" w14:textId="77777777" w:rsidR="0072225D"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the resurrection's significance to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for Christ involves steadfastness and immovability in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work for the Lord is not in vain?</w:t>
      </w:r>
      <w:r w:rsidRPr="001B37DC">
        <w:br w:type="page"/>
      </w:r>
    </w:p>
    <w:p w14:paraId="5E97FD7B" w14:textId="77777777" w:rsidR="0072225D" w:rsidRPr="001D4D30" w:rsidRDefault="0072225D" w:rsidP="0072225D">
      <w:pPr>
        <w:spacing w:line="247" w:lineRule="auto"/>
        <w:jc w:val="center"/>
        <w:outlineLvl w:val="0"/>
        <w:rPr>
          <w:rFonts w:eastAsia="Times New Roman"/>
          <w:b/>
          <w:bCs/>
          <w:kern w:val="36"/>
          <w:sz w:val="32"/>
          <w:szCs w:val="32"/>
        </w:rPr>
      </w:pPr>
      <w:r w:rsidRPr="001D4D30">
        <w:rPr>
          <w:rFonts w:eastAsia="Times New Roman"/>
          <w:b/>
          <w:bCs/>
          <w:kern w:val="36"/>
          <w:sz w:val="32"/>
          <w:szCs w:val="32"/>
        </w:rPr>
        <w:t>1 Corinthians 16 Teaching Points and Bible Study Questions</w:t>
      </w:r>
    </w:p>
    <w:p w14:paraId="07E4429C" w14:textId="5E3DA040"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Prioritize Generosity</w:t>
      </w:r>
    </w:p>
    <w:p w14:paraId="5ADC15D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16:2, Paul instructs, "On the first day of every week, each of you should set aside a portion of your income, saving it up, so that when I come no collections will be needed." This verse reminds us of the importance of regular, intentional giving. By setting aside a portion of our income, we not only support the work of the church but also cultivate a spirit of generosity that reflects God's own giving nature. Consider how you can incorporate this practice into your weekly routine, making generosity a joyful habit.</w:t>
      </w:r>
    </w:p>
    <w:p w14:paraId="483FAC28"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incorporate regular acts of generosity into your weekly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prioritizing generosity impacts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giving is intentional and meaningful? </w:t>
      </w:r>
    </w:p>
    <w:p w14:paraId="4DBC5173"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Plan with Purpose</w:t>
      </w:r>
    </w:p>
    <w:p w14:paraId="4C8D773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travel plans in 1 Corinthians 16:5-9 demonstrate the value of purposeful planning. He writes, "I will come to you after I pass through Macedonia, for I am going through Macedonia." His strategic approach to ministry shows us that planning is not just practical but also spiritual. By aligning our plans with God's will, we can be more effective in our endeavors. Take time to prayerfully plan your days, seeking God's guidance in all your decisions.</w:t>
      </w:r>
    </w:p>
    <w:p w14:paraId="6A23CCBA"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incorporate purposeful planning in your daily life as Paul did in his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setting intentional goals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planning with purpose matter in building a strong community of faith? </w:t>
      </w:r>
    </w:p>
    <w:p w14:paraId="26A21875"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3F8F93"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42BBD386" w14:textId="77777777" w:rsidR="001D4D30" w:rsidRDefault="001D4D30" w:rsidP="0072225D">
      <w:pPr>
        <w:spacing w:line="247" w:lineRule="auto"/>
        <w:rPr>
          <w:rFonts w:eastAsia="Times New Roman"/>
          <w:b/>
          <w:bCs/>
          <w:kern w:val="0"/>
          <w:sz w:val="21"/>
          <w:szCs w:val="21"/>
        </w:rPr>
      </w:pPr>
    </w:p>
    <w:p w14:paraId="7A71E18B" w14:textId="4773DB96"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Embrace Flexibility</w:t>
      </w:r>
    </w:p>
    <w:p w14:paraId="7DE699D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While planning is important, Paul also shows us the need for flexibility. In 1 Corinthians 16:7, he says, "For I do not want to see you now only in passing; I hope to spend some time with you, if the Lord permits." This teaches us to hold our plans loosely, allowing room for God's direction. Life is full of unexpected turns, and being open to change can lead to greater opportunities for growth and service.</w:t>
      </w:r>
    </w:p>
    <w:p w14:paraId="12A9A39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embracing flexibility in your plans reflect Paul's approach in 1 Corinthians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valued adaptability in his ministry,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changes in your personal or spiritual life? </w:t>
      </w:r>
    </w:p>
    <w:p w14:paraId="10F62F94"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4F8BF211"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exhortation in 1 Corinthians 16:13 is clear: "Be on the alert. Stand firm in the faith. Be men of courage. Be strong." This call to vigilance and strength is a reminder that our faith is an active, living force. In a world that often challenges our beliefs, standing firm requires courage and conviction. Equip yourself daily with Scripture and prayer to remain steadfast in your faith journey.</w:t>
      </w:r>
    </w:p>
    <w:p w14:paraId="46D263F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stand firm in your faith during challenging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strengthen your faith and remain steadfast?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standing firm in faith is crucial for personal and community growth? </w:t>
      </w:r>
    </w:p>
    <w:p w14:paraId="539184AE"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BE973C"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DEFEAF5" w14:textId="77777777" w:rsidR="001D4D30" w:rsidRDefault="001D4D30" w:rsidP="0072225D">
      <w:pPr>
        <w:spacing w:line="247" w:lineRule="auto"/>
        <w:rPr>
          <w:rFonts w:eastAsia="Times New Roman"/>
          <w:b/>
          <w:bCs/>
          <w:kern w:val="0"/>
          <w:sz w:val="21"/>
          <w:szCs w:val="21"/>
        </w:rPr>
      </w:pPr>
    </w:p>
    <w:p w14:paraId="105118BA" w14:textId="0CBCB171"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Act in Love</w:t>
      </w:r>
    </w:p>
    <w:p w14:paraId="122E5AEF"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16:14, Paul succinctly states, "Do everything in love." This simple yet profound command underscores the centrality of love in the Christian life. Whether in our interactions with others or in our personal pursuits, love should be the driving force. Reflect on how you can infuse love into your daily actions, making it the hallmark of your life.</w:t>
      </w:r>
    </w:p>
    <w:p w14:paraId="02A2DB68" w14:textId="77777777" w:rsidR="001D4D30" w:rsidRDefault="0072225D" w:rsidP="0072225D">
      <w:pPr>
        <w:spacing w:line="247" w:lineRule="auto"/>
      </w:pPr>
      <w:r w:rsidRPr="00F6333B">
        <w:rPr>
          <w:rFonts w:eastAsia="Times New Roman"/>
          <w:kern w:val="0"/>
          <w:sz w:val="21"/>
          <w:szCs w:val="21"/>
        </w:rPr>
        <w:t>1. How can you demonstrate love in your daily interactions with others, as encouraged in 1 Corinthians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acting in love is emphasized as crucial in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are consistently rooted in love?</w:t>
      </w:r>
    </w:p>
    <w:p w14:paraId="55D9061E" w14:textId="761444DD"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Teamwork</w:t>
      </w:r>
    </w:p>
    <w:p w14:paraId="01CC7DD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mention of fellow workers like Timothy and Apollos in 1 Corinthians 16:10-12 highlights the importance of collaboration in ministry. "If Timothy comes, see to it that he has nothing to fear while he is with you, for he is doing the Lord’s work, just as I am." We are reminded that we are not alone in our mission. Embrace the strength of community and teamwork, supporting and encouraging one another in the faith.</w:t>
      </w:r>
    </w:p>
    <w:p w14:paraId="1D03C1B9"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apply teamwork principles from 1 Corinthians 16 in your daily work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collaboration in his final instructions to the Corinthians?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spirit of teamwork in your community or church group? </w:t>
      </w:r>
    </w:p>
    <w:p w14:paraId="5C1612C0"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E1A75D"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6BA62CE5" w14:textId="77777777" w:rsidR="001D4D30" w:rsidRDefault="001D4D30" w:rsidP="0072225D">
      <w:pPr>
        <w:spacing w:line="247" w:lineRule="auto"/>
        <w:rPr>
          <w:rFonts w:eastAsia="Times New Roman"/>
          <w:b/>
          <w:bCs/>
          <w:kern w:val="0"/>
          <w:sz w:val="21"/>
          <w:szCs w:val="21"/>
        </w:rPr>
      </w:pPr>
    </w:p>
    <w:p w14:paraId="342BA748" w14:textId="21DE63C4"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Recognize the Power of Encouragement</w:t>
      </w:r>
    </w:p>
    <w:p w14:paraId="09BD542B"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16:18, Paul acknowledges the refreshing presence of Stephanas, Fortunatus, and Achaicus, saying, "For they have refreshed my spirit and yours as well." Encouragement is a powerful tool that can uplift and inspire those around us. Make it a point to offer words of encouragement to others, recognizing the impact it can have on their spiritual journey.</w:t>
      </w:r>
    </w:p>
    <w:p w14:paraId="3F52B563"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actively encourage others in your community as Paul did in 1 Corinthians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essential for building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uplift someone's efforts this week? </w:t>
      </w:r>
    </w:p>
    <w:p w14:paraId="6305608B"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Faithful Service</w:t>
      </w:r>
    </w:p>
    <w:p w14:paraId="60559C92"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Paul's commendation of the household of Stephanas in 1 Corinthians 16:15-16, "They have devoted themselves to the service of the saints," teaches us to honor those who serve faithfully. Recognizing and appreciating the dedication of others not only encourages them but also sets an example for us to follow. Look for ways to acknowledge and support those who labor in love within your community.</w:t>
      </w:r>
    </w:p>
    <w:p w14:paraId="4F647257"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recognize and honor those who serve faithfully 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acknowledging the contributions of dedicated workers 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encourage those who are committed to serving others? </w:t>
      </w:r>
    </w:p>
    <w:p w14:paraId="0470051B" w14:textId="77777777" w:rsidR="001D4D30" w:rsidRDefault="0072225D" w:rsidP="007222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D29F2E" w14:textId="77777777" w:rsidR="001D4D30" w:rsidRDefault="001D4D30">
      <w:pPr>
        <w:spacing w:after="0" w:line="240" w:lineRule="auto"/>
        <w:rPr>
          <w:rFonts w:eastAsia="Times New Roman"/>
          <w:b/>
          <w:bCs/>
          <w:kern w:val="0"/>
          <w:sz w:val="21"/>
          <w:szCs w:val="21"/>
        </w:rPr>
      </w:pPr>
      <w:r>
        <w:rPr>
          <w:rFonts w:eastAsia="Times New Roman"/>
          <w:b/>
          <w:bCs/>
          <w:kern w:val="0"/>
          <w:sz w:val="21"/>
          <w:szCs w:val="21"/>
        </w:rPr>
        <w:br w:type="page"/>
      </w:r>
    </w:p>
    <w:p w14:paraId="3E6622D5" w14:textId="77777777" w:rsidR="001D4D30" w:rsidRDefault="001D4D30" w:rsidP="0072225D">
      <w:pPr>
        <w:spacing w:line="247" w:lineRule="auto"/>
        <w:rPr>
          <w:rFonts w:eastAsia="Times New Roman"/>
          <w:b/>
          <w:bCs/>
          <w:kern w:val="0"/>
          <w:sz w:val="21"/>
          <w:szCs w:val="21"/>
        </w:rPr>
      </w:pPr>
    </w:p>
    <w:p w14:paraId="5B83639F" w14:textId="2331891F" w:rsidR="0072225D" w:rsidRPr="00F6333B" w:rsidRDefault="0072225D" w:rsidP="0072225D">
      <w:pPr>
        <w:spacing w:line="247" w:lineRule="auto"/>
        <w:rPr>
          <w:rFonts w:eastAsia="Times New Roman"/>
          <w:kern w:val="0"/>
          <w:sz w:val="21"/>
          <w:szCs w:val="21"/>
        </w:rPr>
      </w:pPr>
      <w:r w:rsidRPr="00F6333B">
        <w:rPr>
          <w:rFonts w:eastAsia="Times New Roman"/>
          <w:b/>
          <w:bCs/>
          <w:kern w:val="0"/>
          <w:sz w:val="21"/>
          <w:szCs w:val="21"/>
        </w:rPr>
        <w:t>Cultivate a Spirit of Hospitality</w:t>
      </w:r>
    </w:p>
    <w:p w14:paraId="5A91B9CE"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In 1 Corinthians 16:19, Paul sends greetings from the churches of Asia and mentions Aquila and Priscilla, who host a church in their home. This highlights the importance of hospitality in the early church. Opening our homes and hearts to others fosters community and strengthens bonds. Consider how you can practice hospitality, creating a welcoming environment for fellowship and growth.</w:t>
      </w:r>
    </w:p>
    <w:p w14:paraId="2391F505"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1. How can you practically show hospitality to others in your daily life, inspired by 1 Corinthians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important in building a strong community, according to 1 Corinthians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home a welcoming space for others, as encouraged in 1 Corinthians 16? </w:t>
      </w:r>
    </w:p>
    <w:p w14:paraId="31718AD9" w14:textId="77777777" w:rsidR="0072225D" w:rsidRPr="00F6333B" w:rsidRDefault="0072225D" w:rsidP="007222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Keep Christ at the Center</w:t>
      </w:r>
    </w:p>
    <w:p w14:paraId="6BE86BFD" w14:textId="77777777" w:rsidR="0072225D" w:rsidRPr="00F6333B" w:rsidRDefault="0072225D" w:rsidP="0072225D">
      <w:pPr>
        <w:spacing w:line="247" w:lineRule="auto"/>
        <w:rPr>
          <w:rFonts w:eastAsia="Times New Roman"/>
          <w:kern w:val="0"/>
          <w:sz w:val="21"/>
          <w:szCs w:val="21"/>
        </w:rPr>
      </w:pPr>
      <w:r w:rsidRPr="00F6333B">
        <w:rPr>
          <w:rFonts w:eastAsia="Times New Roman"/>
          <w:kern w:val="0"/>
          <w:sz w:val="21"/>
          <w:szCs w:val="21"/>
        </w:rPr>
        <w:t>Finally, Paul concludes with a heartfelt reminder in 1 Corinthians 16:22-24, "If anyone does not love the Lord, let him be under a curse. Come, O Lord! The grace of the Lord Jesus be with you." Keeping Christ at the center of our lives is paramount. His grace is the foundation of our faith and the source of our strength. Let every aspect of your life reflect your love for Christ, eagerly anticipating His return.</w:t>
      </w:r>
    </w:p>
    <w:p w14:paraId="7776D02E" w14:textId="4E83BBD9" w:rsidR="00F6333B" w:rsidRPr="001B37DC" w:rsidRDefault="0072225D" w:rsidP="0072225D">
      <w:pPr>
        <w:spacing w:line="247" w:lineRule="auto"/>
        <w:rPr>
          <w:rFonts w:eastAsia="Times New Roman"/>
          <w:kern w:val="0"/>
          <w:sz w:val="21"/>
          <w:szCs w:val="21"/>
        </w:rPr>
      </w:pPr>
      <w:r w:rsidRPr="00F6333B">
        <w:rPr>
          <w:rFonts w:eastAsia="Times New Roman"/>
          <w:kern w:val="0"/>
          <w:sz w:val="21"/>
          <w:szCs w:val="21"/>
        </w:rPr>
        <w:t>1. How can you ensure Christ remains central in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Christ at the center impacts your relationships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refocus on Christ when distractions arise?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6701C" w14:textId="77777777" w:rsidR="009E3AEB" w:rsidRDefault="009E3AEB" w:rsidP="00993188">
      <w:pPr>
        <w:spacing w:after="0" w:line="240" w:lineRule="auto"/>
      </w:pPr>
      <w:r>
        <w:separator/>
      </w:r>
    </w:p>
  </w:endnote>
  <w:endnote w:type="continuationSeparator" w:id="0">
    <w:p w14:paraId="6305E4DD" w14:textId="77777777" w:rsidR="009E3AEB" w:rsidRDefault="009E3AEB"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B905"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551EDAD"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317DF29"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B38E7" w14:textId="77777777" w:rsidR="007F1F09" w:rsidRPr="007F1F09" w:rsidRDefault="007F1F09" w:rsidP="00506EB5">
    <w:pPr>
      <w:pStyle w:val="Footer"/>
      <w:framePr w:wrap="none" w:vAnchor="text" w:hAnchor="margin" w:xAlign="center" w:y="1"/>
      <w:rPr>
        <w:rStyle w:val="PageNumber"/>
        <w:sz w:val="11"/>
        <w:szCs w:val="11"/>
      </w:rPr>
    </w:pPr>
  </w:p>
  <w:p w14:paraId="4362C890"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FB52390"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5A9AAEF" wp14:editId="490F7056">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0556117" wp14:editId="167AA4F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230B1"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36A7"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1EBACA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F84DA" w14:textId="77777777" w:rsidR="009E3AEB" w:rsidRDefault="009E3AEB" w:rsidP="00993188">
      <w:pPr>
        <w:spacing w:after="0" w:line="240" w:lineRule="auto"/>
      </w:pPr>
      <w:r>
        <w:separator/>
      </w:r>
    </w:p>
  </w:footnote>
  <w:footnote w:type="continuationSeparator" w:id="0">
    <w:p w14:paraId="16163EFC" w14:textId="77777777" w:rsidR="009E3AEB" w:rsidRDefault="009E3AEB"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5D"/>
    <w:rsid w:val="00000CDF"/>
    <w:rsid w:val="00037514"/>
    <w:rsid w:val="000421EA"/>
    <w:rsid w:val="00051B34"/>
    <w:rsid w:val="000B6F4F"/>
    <w:rsid w:val="00153A4F"/>
    <w:rsid w:val="00177C6D"/>
    <w:rsid w:val="001943C2"/>
    <w:rsid w:val="00194992"/>
    <w:rsid w:val="001B37DC"/>
    <w:rsid w:val="001B511C"/>
    <w:rsid w:val="001C43A9"/>
    <w:rsid w:val="001D4D30"/>
    <w:rsid w:val="001E4954"/>
    <w:rsid w:val="00223D2A"/>
    <w:rsid w:val="002358CF"/>
    <w:rsid w:val="003211B8"/>
    <w:rsid w:val="00351FC4"/>
    <w:rsid w:val="00367874"/>
    <w:rsid w:val="00382D7A"/>
    <w:rsid w:val="00391B5E"/>
    <w:rsid w:val="00397296"/>
    <w:rsid w:val="003B6791"/>
    <w:rsid w:val="0045049D"/>
    <w:rsid w:val="004F7C83"/>
    <w:rsid w:val="005156A1"/>
    <w:rsid w:val="005218D9"/>
    <w:rsid w:val="00590404"/>
    <w:rsid w:val="005C237B"/>
    <w:rsid w:val="00661B7E"/>
    <w:rsid w:val="006762E8"/>
    <w:rsid w:val="00687503"/>
    <w:rsid w:val="00692F03"/>
    <w:rsid w:val="0072225D"/>
    <w:rsid w:val="00741D82"/>
    <w:rsid w:val="00762403"/>
    <w:rsid w:val="0078350E"/>
    <w:rsid w:val="00793C4A"/>
    <w:rsid w:val="007E2F25"/>
    <w:rsid w:val="007F1F09"/>
    <w:rsid w:val="00800A60"/>
    <w:rsid w:val="0082181A"/>
    <w:rsid w:val="00840C19"/>
    <w:rsid w:val="0086139F"/>
    <w:rsid w:val="00870740"/>
    <w:rsid w:val="0087297B"/>
    <w:rsid w:val="00875463"/>
    <w:rsid w:val="00887FAA"/>
    <w:rsid w:val="008A41FF"/>
    <w:rsid w:val="008C32A0"/>
    <w:rsid w:val="0091161B"/>
    <w:rsid w:val="00942731"/>
    <w:rsid w:val="00985E6C"/>
    <w:rsid w:val="00993188"/>
    <w:rsid w:val="009A38CE"/>
    <w:rsid w:val="009E1264"/>
    <w:rsid w:val="009E3AEB"/>
    <w:rsid w:val="009E4504"/>
    <w:rsid w:val="009E45C1"/>
    <w:rsid w:val="00A102B6"/>
    <w:rsid w:val="00AF1073"/>
    <w:rsid w:val="00B14F85"/>
    <w:rsid w:val="00B15325"/>
    <w:rsid w:val="00B22981"/>
    <w:rsid w:val="00B26268"/>
    <w:rsid w:val="00B4631E"/>
    <w:rsid w:val="00BB25B5"/>
    <w:rsid w:val="00C53FDE"/>
    <w:rsid w:val="00CC0CE6"/>
    <w:rsid w:val="00CD424F"/>
    <w:rsid w:val="00D32F91"/>
    <w:rsid w:val="00DA5F01"/>
    <w:rsid w:val="00DB0942"/>
    <w:rsid w:val="00DB6D51"/>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36450"/>
  <w15:chartTrackingRefBased/>
  <w15:docId w15:val="{079E6EB2-E28D-4C91-9DAE-5E54CC7E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TotalTime>
  <Pages>81</Pages>
  <Words>15981</Words>
  <Characters>91095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4</cp:revision>
  <cp:lastPrinted>2025-11-26T00:31:00Z</cp:lastPrinted>
  <dcterms:created xsi:type="dcterms:W3CDTF">2025-12-31T00:40:00Z</dcterms:created>
  <dcterms:modified xsi:type="dcterms:W3CDTF">2026-01-12T03:18:00Z</dcterms:modified>
</cp:coreProperties>
</file>